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40403" w:rsidRDefault="003C5039" w:rsidP="00A5731F">
      <w:pPr>
        <w:pStyle w:val="Title"/>
        <w:spacing w:line="276" w:lineRule="auto"/>
      </w:pPr>
      <w:r>
        <w:t>SPS 14.01.05 User Manual</w:t>
      </w:r>
    </w:p>
    <w:p w:rsidR="00B32690" w:rsidRDefault="00A448EE" w:rsidP="00B32690">
      <w:pPr>
        <w:pStyle w:val="Heading1"/>
        <w:spacing w:line="276" w:lineRule="auto"/>
      </w:pPr>
      <w:r>
        <w:t>Installation</w:t>
      </w:r>
    </w:p>
    <w:p w:rsidR="00B32690" w:rsidRDefault="00B32690" w:rsidP="00B32690"/>
    <w:p w:rsidR="00B32690" w:rsidRDefault="00B32690" w:rsidP="00B32690"/>
    <w:p w:rsidR="00B32690" w:rsidRDefault="00B32690" w:rsidP="00B32690"/>
    <w:p w:rsidR="00B32690" w:rsidRDefault="00B32690" w:rsidP="00B32690"/>
    <w:p w:rsidR="00B32690" w:rsidRPr="00B32690" w:rsidRDefault="00B32690" w:rsidP="00B32690"/>
    <w:p w:rsidR="00B32690" w:rsidRPr="00B32690" w:rsidRDefault="00B32690" w:rsidP="00B32690"/>
    <w:p w:rsidR="00B32690" w:rsidRPr="00584F0A" w:rsidRDefault="00B32690" w:rsidP="00B32690">
      <w:pPr>
        <w:pStyle w:val="Heading3"/>
        <w:jc w:val="both"/>
        <w:rPr>
          <w:lang w:val="en-MY"/>
        </w:rPr>
      </w:pPr>
      <w:r w:rsidRPr="00584F0A">
        <w:rPr>
          <w:b/>
          <w:bCs/>
          <w:lang w:val="en-MY"/>
        </w:rPr>
        <w:t xml:space="preserve">STEP 1: </w:t>
      </w:r>
      <w:r w:rsidRPr="00584F0A">
        <w:rPr>
          <w:lang w:val="en-MY"/>
        </w:rPr>
        <w:t>First of all, please insert or plug-in your SPS thumb drive into your machine. Select the language that you prefer to use during the installation</w:t>
      </w:r>
      <w:r w:rsidR="008C02C3" w:rsidRPr="00584F0A">
        <w:rPr>
          <w:lang w:val="en-MY"/>
        </w:rPr>
        <w:t xml:space="preserve"> either in English or Malay</w:t>
      </w:r>
      <w:r w:rsidRPr="00584F0A">
        <w:rPr>
          <w:lang w:val="en-MY"/>
        </w:rPr>
        <w:t>.</w:t>
      </w:r>
    </w:p>
    <w:p w:rsidR="00B32690" w:rsidRDefault="00B32690" w:rsidP="00D74AFD">
      <w:pPr>
        <w:rPr>
          <w:lang w:val="en-MY"/>
        </w:rPr>
      </w:pPr>
    </w:p>
    <w:p w:rsidR="00D74AFD" w:rsidRDefault="00D74AFD" w:rsidP="00D74AFD">
      <w:pPr>
        <w:rPr>
          <w:lang w:val="en-MY"/>
        </w:rPr>
      </w:pPr>
    </w:p>
    <w:p w:rsidR="00B32690" w:rsidRDefault="00D74AFD" w:rsidP="00B32690">
      <w:pPr>
        <w:jc w:val="center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C2C77D" wp14:editId="256BC188">
                <wp:simplePos x="0" y="0"/>
                <wp:positionH relativeFrom="column">
                  <wp:posOffset>3291840</wp:posOffset>
                </wp:positionH>
                <wp:positionV relativeFrom="paragraph">
                  <wp:posOffset>2183541</wp:posOffset>
                </wp:positionV>
                <wp:extent cx="10758" cy="419548"/>
                <wp:effectExtent l="114300" t="38100" r="85090" b="9525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8" cy="41954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4E4A33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70" o:spid="_x0000_s1026" type="#_x0000_t32" style="position:absolute;margin-left:259.2pt;margin-top:171.95pt;width:.85pt;height:33.0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1EC3DF2" wp14:editId="4F1147F4">
                <wp:simplePos x="0" y="0"/>
                <wp:positionH relativeFrom="column">
                  <wp:posOffset>2721685</wp:posOffset>
                </wp:positionH>
                <wp:positionV relativeFrom="paragraph">
                  <wp:posOffset>1699447</wp:posOffset>
                </wp:positionV>
                <wp:extent cx="1140310" cy="430306"/>
                <wp:effectExtent l="19050" t="19050" r="22225" b="2730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0310" cy="430306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978CD6" id="Rectangle 67" o:spid="_x0000_s1026" style="position:absolute;margin-left:214.3pt;margin-top:133.8pt;width:89.8pt;height:33.9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" filled="f" strokecolor="#90c226 [3204]" strokeweight="3pt">
                <v:stroke endcap="round"/>
              </v:rect>
            </w:pict>
          </mc:Fallback>
        </mc:AlternateContent>
      </w:r>
      <w:r w:rsidR="00B32690" w:rsidRPr="00B32690">
        <w:rPr>
          <w:noProof/>
          <w:lang w:val="en-MY" w:eastAsia="en-MY"/>
        </w:rPr>
        <w:drawing>
          <wp:inline distT="0" distB="0" distL="0" distR="0" wp14:anchorId="650229B7" wp14:editId="1F0735A9">
            <wp:extent cx="4400873" cy="2325090"/>
            <wp:effectExtent l="0" t="0" r="0" b="0"/>
            <wp:docPr id="10" name="Picture 9" descr="C:\Users\IT2\Desktop\1 modifi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 descr="C:\Users\IT2\Desktop\1 modified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" t="872" r="1132"/>
                    <a:stretch/>
                  </pic:blipFill>
                  <pic:spPr bwMode="auto">
                    <a:xfrm>
                      <a:off x="0" y="0"/>
                      <a:ext cx="4401775" cy="232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2690" w:rsidRDefault="00B32690" w:rsidP="00B32690">
      <w:pPr>
        <w:rPr>
          <w:lang w:val="en-MY"/>
        </w:rPr>
      </w:pPr>
    </w:p>
    <w:p w:rsidR="00B32690" w:rsidRDefault="00D74AFD" w:rsidP="00B32690">
      <w:pPr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4651FF3" wp14:editId="06877450">
                <wp:simplePos x="0" y="0"/>
                <wp:positionH relativeFrom="column">
                  <wp:posOffset>2646381</wp:posOffset>
                </wp:positionH>
                <wp:positionV relativeFrom="paragraph">
                  <wp:posOffset>13336</wp:posOffset>
                </wp:positionV>
                <wp:extent cx="1333948" cy="258184"/>
                <wp:effectExtent l="0" t="0" r="19050" b="2794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948" cy="258184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74AFD" w:rsidRDefault="00D74AFD" w:rsidP="00D74AFD">
                            <w:pPr>
                              <w:jc w:val="center"/>
                            </w:pPr>
                            <w:r>
                              <w:t>Click OK to proceed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51FF3" id="Rectangle 71" o:spid="_x0000_s1026" style="position:absolute;margin-left:208.4pt;margin-top:1.05pt;width:105.05pt;height:20.3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" fillcolor="#90c226 [3204]" strokecolor="#476013 [1604]" strokeweight="1.5pt">
                <v:stroke endcap="round"/>
                <v:textbox>
                  <w:txbxContent>
                    <w:p w:rsidR="00D74AFD" w:rsidRDefault="00D74AFD" w:rsidP="00D74AFD">
                      <w:pPr>
                        <w:jc w:val="center"/>
                      </w:pPr>
                      <w:r>
                        <w:t>Click OK to proceed</w:t>
                      </w:r>
                    </w:p>
                  </w:txbxContent>
                </v:textbox>
              </v:rect>
            </w:pict>
          </mc:Fallback>
        </mc:AlternateContent>
      </w: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265B94" w:rsidRDefault="00265B94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B32690">
      <w:pPr>
        <w:rPr>
          <w:lang w:val="en-MY"/>
        </w:rPr>
      </w:pPr>
    </w:p>
    <w:p w:rsidR="00B32690" w:rsidRDefault="00B32690" w:rsidP="00760F59">
      <w:pPr>
        <w:pStyle w:val="Heading3"/>
        <w:jc w:val="both"/>
        <w:rPr>
          <w:lang w:val="en-MY"/>
        </w:rPr>
      </w:pPr>
      <w:r w:rsidRPr="00B32690">
        <w:rPr>
          <w:b/>
          <w:bCs/>
          <w:lang w:val="en-MY"/>
        </w:rPr>
        <w:t xml:space="preserve">STEP 2: </w:t>
      </w:r>
      <w:r w:rsidRPr="00B32690">
        <w:rPr>
          <w:lang w:val="en-MY"/>
        </w:rPr>
        <w:t xml:space="preserve">Welcome to the SPS Setup Wizard. This installer will install the SPS Version 14.01 on your computer. It is recommended that you close all the other applications before continuing. Click </w:t>
      </w:r>
      <w:r w:rsidRPr="002A2AEC">
        <w:rPr>
          <w:b/>
          <w:bCs/>
          <w:lang w:val="en-MY"/>
        </w:rPr>
        <w:t>Next to continue</w:t>
      </w:r>
      <w:r w:rsidRPr="00B32690">
        <w:rPr>
          <w:lang w:val="en-MY"/>
        </w:rPr>
        <w:t xml:space="preserve">, or </w:t>
      </w:r>
      <w:r w:rsidRPr="002A2AEC">
        <w:rPr>
          <w:b/>
          <w:bCs/>
          <w:lang w:val="en-MY"/>
        </w:rPr>
        <w:t>Cancel to exit</w:t>
      </w:r>
      <w:r w:rsidRPr="00B32690">
        <w:rPr>
          <w:lang w:val="en-MY"/>
        </w:rPr>
        <w:t xml:space="preserve"> the installation setup.</w:t>
      </w:r>
    </w:p>
    <w:p w:rsidR="00B32690" w:rsidRPr="00B32690" w:rsidRDefault="00B32690" w:rsidP="00B32690">
      <w:pPr>
        <w:jc w:val="both"/>
        <w:rPr>
          <w:sz w:val="24"/>
          <w:szCs w:val="24"/>
          <w:lang w:val="en-MY"/>
        </w:rPr>
      </w:pPr>
    </w:p>
    <w:p w:rsidR="00B32690" w:rsidRDefault="00B32690" w:rsidP="00B32690">
      <w:pPr>
        <w:tabs>
          <w:tab w:val="left" w:pos="7017"/>
        </w:tabs>
        <w:jc w:val="center"/>
        <w:rPr>
          <w:lang w:val="en-MY"/>
        </w:rPr>
      </w:pPr>
    </w:p>
    <w:p w:rsidR="00150FBF" w:rsidRDefault="00584F0A" w:rsidP="00B32690">
      <w:pPr>
        <w:tabs>
          <w:tab w:val="left" w:pos="7017"/>
        </w:tabs>
        <w:jc w:val="center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C4AC8D9" wp14:editId="2C07F6F0">
                <wp:simplePos x="0" y="0"/>
                <wp:positionH relativeFrom="column">
                  <wp:posOffset>4109085</wp:posOffset>
                </wp:positionH>
                <wp:positionV relativeFrom="paragraph">
                  <wp:posOffset>3641762</wp:posOffset>
                </wp:positionV>
                <wp:extent cx="10758" cy="419548"/>
                <wp:effectExtent l="114300" t="38100" r="85090" b="9525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758" cy="41954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4E7D7C" id="Straight Arrow Connector 74" o:spid="_x0000_s1026" type="#_x0000_t32" style="position:absolute;margin-left:323.55pt;margin-top:286.75pt;width:.85pt;height:33.0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="00D74AFD" w:rsidRPr="00D74AFD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992150" wp14:editId="359FE8E2">
                <wp:simplePos x="0" y="0"/>
                <wp:positionH relativeFrom="column">
                  <wp:posOffset>3677957</wp:posOffset>
                </wp:positionH>
                <wp:positionV relativeFrom="paragraph">
                  <wp:posOffset>3249295</wp:posOffset>
                </wp:positionV>
                <wp:extent cx="860948" cy="333935"/>
                <wp:effectExtent l="19050" t="19050" r="15875" b="28575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948" cy="33393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E81F64" id="Rectangle 72" o:spid="_x0000_s1026" style="position:absolute;margin-left:289.6pt;margin-top:255.85pt;width:67.8pt;height:2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" filled="f" strokecolor="#90c226 [3204]" strokeweight="3pt">
                <v:stroke endcap="round"/>
              </v:rect>
            </w:pict>
          </mc:Fallback>
        </mc:AlternateContent>
      </w:r>
      <w:r w:rsidR="00B32690" w:rsidRPr="00B32690">
        <w:rPr>
          <w:noProof/>
          <w:lang w:val="en-MY" w:eastAsia="en-MY"/>
        </w:rPr>
        <w:drawing>
          <wp:inline distT="0" distB="0" distL="0" distR="0" wp14:anchorId="52B5F261" wp14:editId="292049A2">
            <wp:extent cx="4949825" cy="3657600"/>
            <wp:effectExtent l="0" t="0" r="3175" b="0"/>
            <wp:docPr id="8" name="Picture 7" descr="C:\Users\IT2\Desktop\2 modifi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IT2\Desktop\2 modified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2" r="-1" b="782"/>
                    <a:stretch/>
                  </pic:blipFill>
                  <pic:spPr bwMode="auto">
                    <a:xfrm>
                      <a:off x="0" y="0"/>
                      <a:ext cx="4950907" cy="36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FBF" w:rsidRDefault="00150FBF" w:rsidP="00150FBF">
      <w:pPr>
        <w:rPr>
          <w:lang w:val="en-MY"/>
        </w:rPr>
      </w:pPr>
    </w:p>
    <w:p w:rsidR="00150FBF" w:rsidRDefault="00584F0A" w:rsidP="00150FBF">
      <w:pPr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1916183" wp14:editId="3156B3EF">
                <wp:simplePos x="0" y="0"/>
                <wp:positionH relativeFrom="column">
                  <wp:posOffset>3388323</wp:posOffset>
                </wp:positionH>
                <wp:positionV relativeFrom="paragraph">
                  <wp:posOffset>133985</wp:posOffset>
                </wp:positionV>
                <wp:extent cx="1484555" cy="268941"/>
                <wp:effectExtent l="0" t="0" r="20955" b="1714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555" cy="26894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4F0A" w:rsidRDefault="00584F0A" w:rsidP="00584F0A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  <w:r w:rsidR="00756CF8">
                              <w:t>N</w:t>
                            </w:r>
                            <w:r>
                              <w:t>ext</w:t>
                            </w:r>
                            <w:r w:rsidR="0076774A">
                              <w:t xml:space="preserve"> to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916183" id="Rectangle 75" o:spid="_x0000_s1027" style="position:absolute;margin-left:266.8pt;margin-top:10.55pt;width:116.9pt;height:21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" fillcolor="#90c226 [3204]" strokecolor="#476013 [1604]" strokeweight="1.5pt">
                <v:stroke endcap="round"/>
                <v:textbox>
                  <w:txbxContent>
                    <w:p w:rsidR="00584F0A" w:rsidRDefault="00584F0A" w:rsidP="00584F0A">
                      <w:pPr>
                        <w:jc w:val="center"/>
                      </w:pPr>
                      <w:r>
                        <w:t xml:space="preserve">Click </w:t>
                      </w:r>
                      <w:r w:rsidR="00756CF8">
                        <w:t>N</w:t>
                      </w:r>
                      <w:r>
                        <w:t>ext</w:t>
                      </w:r>
                      <w:r w:rsidR="0076774A">
                        <w:t xml:space="preserve"> to continue</w:t>
                      </w:r>
                    </w:p>
                  </w:txbxContent>
                </v:textbox>
              </v:rect>
            </w:pict>
          </mc:Fallback>
        </mc:AlternateContent>
      </w:r>
    </w:p>
    <w:p w:rsidR="00150FBF" w:rsidRDefault="00150FBF" w:rsidP="00150FBF">
      <w:pPr>
        <w:tabs>
          <w:tab w:val="left" w:pos="6082"/>
        </w:tabs>
        <w:rPr>
          <w:lang w:val="en-MY"/>
        </w:rPr>
      </w:pPr>
      <w:r>
        <w:rPr>
          <w:lang w:val="en-MY"/>
        </w:rPr>
        <w:tab/>
      </w: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Default="00150FBF" w:rsidP="00150FBF">
      <w:pPr>
        <w:tabs>
          <w:tab w:val="left" w:pos="6082"/>
        </w:tabs>
        <w:rPr>
          <w:lang w:val="en-MY"/>
        </w:rPr>
      </w:pPr>
    </w:p>
    <w:p w:rsidR="00150FBF" w:rsidRPr="00150FBF" w:rsidRDefault="00150FBF" w:rsidP="00A9726A">
      <w:pPr>
        <w:pStyle w:val="Heading3"/>
        <w:jc w:val="both"/>
        <w:rPr>
          <w:lang w:val="en-MY"/>
        </w:rPr>
      </w:pPr>
      <w:r w:rsidRPr="00150FBF">
        <w:rPr>
          <w:b/>
          <w:bCs/>
          <w:lang w:val="en-MY"/>
        </w:rPr>
        <w:t xml:space="preserve">STEP 3: </w:t>
      </w:r>
      <w:r w:rsidRPr="00150FBF">
        <w:rPr>
          <w:lang w:val="en-MY"/>
        </w:rPr>
        <w:t xml:space="preserve">In this part, the list of component will be installed automatically. Then, click </w:t>
      </w:r>
      <w:r w:rsidRPr="00940C09">
        <w:rPr>
          <w:b/>
          <w:bCs/>
          <w:lang w:val="en-MY"/>
        </w:rPr>
        <w:t>Next button</w:t>
      </w:r>
      <w:r w:rsidRPr="00150FBF">
        <w:rPr>
          <w:lang w:val="en-MY"/>
        </w:rPr>
        <w:t>.</w:t>
      </w:r>
    </w:p>
    <w:p w:rsidR="00150FBF" w:rsidRDefault="00150FBF" w:rsidP="00150FBF">
      <w:pPr>
        <w:tabs>
          <w:tab w:val="left" w:pos="6082"/>
        </w:tabs>
        <w:jc w:val="center"/>
        <w:rPr>
          <w:lang w:val="en-MY"/>
        </w:rPr>
      </w:pPr>
    </w:p>
    <w:p w:rsidR="00150FBF" w:rsidRDefault="00940C09" w:rsidP="00150FBF">
      <w:pPr>
        <w:tabs>
          <w:tab w:val="left" w:pos="6082"/>
        </w:tabs>
        <w:jc w:val="center"/>
        <w:rPr>
          <w:lang w:val="en-MY"/>
        </w:rPr>
      </w:pPr>
      <w:r w:rsidRPr="00940C09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EF9DC6D" wp14:editId="628A1AD6">
                <wp:simplePos x="0" y="0"/>
                <wp:positionH relativeFrom="column">
                  <wp:posOffset>3677285</wp:posOffset>
                </wp:positionH>
                <wp:positionV relativeFrom="paragraph">
                  <wp:posOffset>3514725</wp:posOffset>
                </wp:positionV>
                <wp:extent cx="860425" cy="333375"/>
                <wp:effectExtent l="19050" t="19050" r="15875" b="28575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E5858" id="Rectangle 76" o:spid="_x0000_s1026" style="position:absolute;margin-left:289.55pt;margin-top:276.75pt;width:67.75pt;height:26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" filled="f" strokecolor="#90c226 [3204]" strokeweight="3pt">
                <v:stroke endcap="round"/>
              </v:rect>
            </w:pict>
          </mc:Fallback>
        </mc:AlternateContent>
      </w:r>
      <w:r w:rsidRPr="00940C09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850019" wp14:editId="4861A7AF">
                <wp:simplePos x="0" y="0"/>
                <wp:positionH relativeFrom="column">
                  <wp:posOffset>4108450</wp:posOffset>
                </wp:positionH>
                <wp:positionV relativeFrom="paragraph">
                  <wp:posOffset>3906520</wp:posOffset>
                </wp:positionV>
                <wp:extent cx="10160" cy="419100"/>
                <wp:effectExtent l="114300" t="38100" r="85090" b="9525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419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081C5D5" id="Straight Arrow Connector 77" o:spid="_x0000_s1026" type="#_x0000_t32" style="position:absolute;margin-left:323.5pt;margin-top:307.6pt;width:.8pt;height:33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="00150FBF" w:rsidRPr="00150FBF">
        <w:rPr>
          <w:noProof/>
          <w:lang w:val="en-MY" w:eastAsia="en-MY"/>
        </w:rPr>
        <w:drawing>
          <wp:inline distT="0" distB="0" distL="0" distR="0" wp14:anchorId="432B1DC1" wp14:editId="68215BB0">
            <wp:extent cx="5012765" cy="3915177"/>
            <wp:effectExtent l="0" t="0" r="0" b="9525"/>
            <wp:docPr id="9" name="Picture 8" descr="C:\Users\IT2\Desktop\3 modifi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IT2\Desktop\3 modified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6" t="1" r="665" b="993"/>
                    <a:stretch/>
                  </pic:blipFill>
                  <pic:spPr bwMode="auto">
                    <a:xfrm>
                      <a:off x="0" y="0"/>
                      <a:ext cx="5013063" cy="391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FBF" w:rsidRPr="00150FBF" w:rsidRDefault="00150FBF" w:rsidP="00150FBF">
      <w:pPr>
        <w:rPr>
          <w:lang w:val="en-MY"/>
        </w:rPr>
      </w:pPr>
    </w:p>
    <w:p w:rsidR="00150FBF" w:rsidRDefault="00756CF8" w:rsidP="00150FBF">
      <w:pPr>
        <w:rPr>
          <w:lang w:val="en-MY"/>
        </w:rPr>
      </w:pPr>
      <w:r w:rsidRPr="00940C09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EDAAFD" wp14:editId="17C59856">
                <wp:simplePos x="0" y="0"/>
                <wp:positionH relativeFrom="column">
                  <wp:posOffset>3388397</wp:posOffset>
                </wp:positionH>
                <wp:positionV relativeFrom="paragraph">
                  <wp:posOffset>132080</wp:posOffset>
                </wp:positionV>
                <wp:extent cx="1473200" cy="268605"/>
                <wp:effectExtent l="0" t="0" r="12700" b="1714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0" cy="26860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40C09" w:rsidRDefault="00940C09" w:rsidP="00940C09">
                            <w:pPr>
                              <w:jc w:val="center"/>
                            </w:pPr>
                            <w:r>
                              <w:t xml:space="preserve">Click </w:t>
                            </w:r>
                            <w:r w:rsidR="00756CF8">
                              <w:t>N</w:t>
                            </w:r>
                            <w:r>
                              <w:t>ext to continue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DAAFD" id="Rectangle 78" o:spid="_x0000_s1028" style="position:absolute;margin-left:266.8pt;margin-top:10.4pt;width:116pt;height:2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" fillcolor="#90c226 [3204]" strokecolor="#476013 [1604]" strokeweight="1.5pt">
                <v:stroke endcap="round"/>
                <v:textbox>
                  <w:txbxContent>
                    <w:p w:rsidR="00940C09" w:rsidRDefault="00940C09" w:rsidP="00940C09">
                      <w:pPr>
                        <w:jc w:val="center"/>
                      </w:pPr>
                      <w:r>
                        <w:t xml:space="preserve">Click </w:t>
                      </w:r>
                      <w:r w:rsidR="00756CF8">
                        <w:t>N</w:t>
                      </w:r>
                      <w:r>
                        <w:t>ext to continue</w:t>
                      </w:r>
                    </w:p>
                  </w:txbxContent>
                </v:textbox>
              </v:rect>
            </w:pict>
          </mc:Fallback>
        </mc:AlternateContent>
      </w:r>
    </w:p>
    <w:p w:rsidR="00150FBF" w:rsidRDefault="00150FBF" w:rsidP="00150FBF">
      <w:pPr>
        <w:tabs>
          <w:tab w:val="left" w:pos="6630"/>
        </w:tabs>
        <w:rPr>
          <w:lang w:val="en-MY"/>
        </w:rPr>
      </w:pPr>
      <w:r>
        <w:rPr>
          <w:lang w:val="en-MY"/>
        </w:rPr>
        <w:tab/>
      </w: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Pr="00150FBF" w:rsidRDefault="00150FBF" w:rsidP="00150FBF">
      <w:pPr>
        <w:tabs>
          <w:tab w:val="left" w:pos="6630"/>
        </w:tabs>
        <w:rPr>
          <w:sz w:val="24"/>
          <w:szCs w:val="24"/>
          <w:lang w:val="en-MY"/>
        </w:rPr>
      </w:pPr>
    </w:p>
    <w:p w:rsidR="00150FBF" w:rsidRPr="00150FBF" w:rsidRDefault="00150FBF" w:rsidP="00A9726A">
      <w:pPr>
        <w:pStyle w:val="Heading3"/>
        <w:jc w:val="both"/>
        <w:rPr>
          <w:lang w:val="en-MY"/>
        </w:rPr>
      </w:pPr>
      <w:r w:rsidRPr="00150FBF">
        <w:rPr>
          <w:b/>
          <w:bCs/>
          <w:lang w:val="en-MY"/>
        </w:rPr>
        <w:t xml:space="preserve">STEP 4: </w:t>
      </w:r>
      <w:r w:rsidRPr="00150FBF">
        <w:rPr>
          <w:lang w:val="en-MY"/>
        </w:rPr>
        <w:t xml:space="preserve">Click </w:t>
      </w:r>
      <w:r w:rsidRPr="002E6D31">
        <w:rPr>
          <w:b/>
          <w:bCs/>
          <w:lang w:val="en-MY"/>
        </w:rPr>
        <w:t>Install button</w:t>
      </w:r>
      <w:r w:rsidRPr="00150FBF">
        <w:rPr>
          <w:lang w:val="en-MY"/>
        </w:rPr>
        <w:t xml:space="preserve"> to continue with the installation, or click Back button if you want to review or change any settings.</w:t>
      </w:r>
    </w:p>
    <w:p w:rsidR="00150FBF" w:rsidRDefault="00150FBF" w:rsidP="00150FBF">
      <w:pPr>
        <w:tabs>
          <w:tab w:val="left" w:pos="6630"/>
        </w:tabs>
        <w:rPr>
          <w:lang w:val="en-MY"/>
        </w:rPr>
      </w:pPr>
    </w:p>
    <w:p w:rsidR="00150FBF" w:rsidRDefault="00756CF8" w:rsidP="00150FBF">
      <w:pPr>
        <w:tabs>
          <w:tab w:val="left" w:pos="6630"/>
        </w:tabs>
        <w:jc w:val="center"/>
        <w:rPr>
          <w:lang w:val="en-MY"/>
        </w:rPr>
      </w:pPr>
      <w:r w:rsidRPr="00756CF8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584F001" wp14:editId="47F8233D">
                <wp:simplePos x="0" y="0"/>
                <wp:positionH relativeFrom="column">
                  <wp:posOffset>4152265</wp:posOffset>
                </wp:positionH>
                <wp:positionV relativeFrom="paragraph">
                  <wp:posOffset>3921760</wp:posOffset>
                </wp:positionV>
                <wp:extent cx="10160" cy="419100"/>
                <wp:effectExtent l="114300" t="38100" r="85090" b="9525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419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770D7F" id="Straight Arrow Connector 80" o:spid="_x0000_s1026" type="#_x0000_t32" style="position:absolute;margin-left:326.95pt;margin-top:308.8pt;width:.8pt;height:33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Pr="00756CF8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6CC2F0" wp14:editId="087F3A9F">
                <wp:simplePos x="0" y="0"/>
                <wp:positionH relativeFrom="column">
                  <wp:posOffset>3721100</wp:posOffset>
                </wp:positionH>
                <wp:positionV relativeFrom="paragraph">
                  <wp:posOffset>3510317</wp:posOffset>
                </wp:positionV>
                <wp:extent cx="860425" cy="333375"/>
                <wp:effectExtent l="19050" t="19050" r="15875" b="2857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F063A6" id="Rectangle 79" o:spid="_x0000_s1026" style="position:absolute;margin-left:293pt;margin-top:276.4pt;width:67.75pt;height:26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" filled="f" strokecolor="#90c226 [3204]" strokeweight="3pt">
                <v:stroke endcap="round"/>
              </v:rect>
            </w:pict>
          </mc:Fallback>
        </mc:AlternateContent>
      </w:r>
      <w:r w:rsidR="00150FBF" w:rsidRPr="00150FBF">
        <w:rPr>
          <w:noProof/>
          <w:lang w:val="en-MY" w:eastAsia="en-MY"/>
        </w:rPr>
        <w:drawing>
          <wp:inline distT="0" distB="0" distL="0" distR="0" wp14:anchorId="13F8998A" wp14:editId="43270A51">
            <wp:extent cx="5147657" cy="3918857"/>
            <wp:effectExtent l="0" t="0" r="0" b="5715"/>
            <wp:docPr id="3" name="Picture 7" descr="C:\Users\IT2\Desktop\4 modifi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IT2\Desktop\4 modified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4" r="581" b="653"/>
                    <a:stretch/>
                  </pic:blipFill>
                  <pic:spPr bwMode="auto">
                    <a:xfrm>
                      <a:off x="0" y="0"/>
                      <a:ext cx="5149656" cy="392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0FBF" w:rsidRPr="00150FBF" w:rsidRDefault="00150FBF" w:rsidP="00150FBF">
      <w:pPr>
        <w:rPr>
          <w:lang w:val="en-MY"/>
        </w:rPr>
      </w:pPr>
    </w:p>
    <w:p w:rsidR="00150FBF" w:rsidRPr="00150FBF" w:rsidRDefault="00756CF8" w:rsidP="00150FBF">
      <w:pPr>
        <w:rPr>
          <w:lang w:val="en-MY"/>
        </w:rPr>
      </w:pPr>
      <w:r w:rsidRPr="00756CF8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09F8FD2" wp14:editId="445D461A">
                <wp:simplePos x="0" y="0"/>
                <wp:positionH relativeFrom="column">
                  <wp:posOffset>3376967</wp:posOffset>
                </wp:positionH>
                <wp:positionV relativeFrom="paragraph">
                  <wp:posOffset>140970</wp:posOffset>
                </wp:positionV>
                <wp:extent cx="1559859" cy="387275"/>
                <wp:effectExtent l="0" t="0" r="21590" b="13335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9859" cy="387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6CF8" w:rsidRDefault="00756CF8" w:rsidP="00756CF8">
                            <w:pPr>
                              <w:jc w:val="center"/>
                            </w:pPr>
                            <w:r>
                              <w:t>Click Install to continue</w:t>
                            </w:r>
                            <w:r w:rsidR="000813AE">
                              <w:t xml:space="preserve"> with the installation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9F8FD2" id="Rectangle 81" o:spid="_x0000_s1029" style="position:absolute;margin-left:265.9pt;margin-top:11.1pt;width:122.8pt;height:3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" fillcolor="#90c226 [3204]" strokecolor="#476013 [1604]" strokeweight="1.5pt">
                <v:stroke endcap="round"/>
                <v:textbox>
                  <w:txbxContent>
                    <w:p w:rsidR="00756CF8" w:rsidRDefault="00756CF8" w:rsidP="00756CF8">
                      <w:pPr>
                        <w:jc w:val="center"/>
                      </w:pPr>
                      <w:r>
                        <w:t xml:space="preserve">Click </w:t>
                      </w:r>
                      <w:r>
                        <w:t>Install</w:t>
                      </w:r>
                      <w:r>
                        <w:t xml:space="preserve"> to continue</w:t>
                      </w:r>
                      <w:r w:rsidR="000813AE">
                        <w:t xml:space="preserve"> with the installation</w:t>
                      </w:r>
                    </w:p>
                  </w:txbxContent>
                </v:textbox>
              </v:rect>
            </w:pict>
          </mc:Fallback>
        </mc:AlternateContent>
      </w:r>
    </w:p>
    <w:p w:rsidR="00150FBF" w:rsidRDefault="00150FBF" w:rsidP="00150FBF">
      <w:pPr>
        <w:rPr>
          <w:lang w:val="en-MY"/>
        </w:rPr>
      </w:pPr>
    </w:p>
    <w:p w:rsidR="00150FBF" w:rsidRDefault="00150FBF" w:rsidP="00150FBF">
      <w:pPr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  <w:r>
        <w:rPr>
          <w:lang w:val="en-MY"/>
        </w:rPr>
        <w:tab/>
      </w: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265B94" w:rsidRDefault="00265B94" w:rsidP="00150FBF">
      <w:pPr>
        <w:tabs>
          <w:tab w:val="left" w:pos="5438"/>
        </w:tabs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150FBF" w:rsidRDefault="00150FBF" w:rsidP="00150FBF">
      <w:pPr>
        <w:tabs>
          <w:tab w:val="left" w:pos="5438"/>
        </w:tabs>
        <w:rPr>
          <w:lang w:val="en-MY"/>
        </w:rPr>
      </w:pPr>
    </w:p>
    <w:p w:rsidR="00150FBF" w:rsidRDefault="00150FBF" w:rsidP="00760F59">
      <w:pPr>
        <w:pStyle w:val="Heading3"/>
        <w:rPr>
          <w:lang w:val="en-MY"/>
        </w:rPr>
      </w:pPr>
      <w:r w:rsidRPr="00150FBF">
        <w:rPr>
          <w:b/>
          <w:bCs/>
          <w:lang w:val="en-MY"/>
        </w:rPr>
        <w:t xml:space="preserve">STEP 5: </w:t>
      </w:r>
      <w:r w:rsidRPr="00150FBF">
        <w:rPr>
          <w:lang w:val="en-MY"/>
        </w:rPr>
        <w:t>Please wait while Setup ins</w:t>
      </w:r>
      <w:r w:rsidR="007C603C">
        <w:rPr>
          <w:lang w:val="en-MY"/>
        </w:rPr>
        <w:t>tall</w:t>
      </w:r>
      <w:r w:rsidRPr="00150FBF">
        <w:rPr>
          <w:lang w:val="en-MY"/>
        </w:rPr>
        <w:t xml:space="preserve"> SPS on your computer.</w:t>
      </w:r>
    </w:p>
    <w:p w:rsidR="00150FBF" w:rsidRPr="00150FBF" w:rsidRDefault="00150FBF" w:rsidP="00150FBF">
      <w:pPr>
        <w:tabs>
          <w:tab w:val="left" w:pos="5438"/>
        </w:tabs>
        <w:rPr>
          <w:sz w:val="24"/>
          <w:szCs w:val="24"/>
          <w:lang w:val="en-MY"/>
        </w:rPr>
      </w:pPr>
    </w:p>
    <w:p w:rsidR="00E47DFD" w:rsidRDefault="00150FBF" w:rsidP="00150FBF">
      <w:pPr>
        <w:tabs>
          <w:tab w:val="left" w:pos="5438"/>
        </w:tabs>
        <w:jc w:val="center"/>
        <w:rPr>
          <w:lang w:val="en-MY"/>
        </w:rPr>
      </w:pPr>
      <w:r w:rsidRPr="00150FBF">
        <w:rPr>
          <w:noProof/>
          <w:lang w:val="en-MY" w:eastAsia="en-MY"/>
        </w:rPr>
        <w:drawing>
          <wp:inline distT="0" distB="0" distL="0" distR="0" wp14:anchorId="1F0A6BC1" wp14:editId="6DD49849">
            <wp:extent cx="5484800" cy="3875405"/>
            <wp:effectExtent l="0" t="0" r="1905" b="0"/>
            <wp:docPr id="6" name="Picture 8" descr="C:\Users\IT2\Desktop\5 modifi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C:\Users\IT2\Desktop\5 modified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6" t="689" r="622" b="1460"/>
                    <a:stretch/>
                  </pic:blipFill>
                  <pic:spPr bwMode="auto">
                    <a:xfrm>
                      <a:off x="0" y="0"/>
                      <a:ext cx="5487014" cy="3876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DFD" w:rsidRPr="00E47DFD" w:rsidRDefault="00E47DFD" w:rsidP="00E47DFD">
      <w:pPr>
        <w:rPr>
          <w:lang w:val="en-MY"/>
        </w:rPr>
      </w:pPr>
    </w:p>
    <w:p w:rsidR="00E47DFD" w:rsidRPr="00E47DFD" w:rsidRDefault="00E47DFD" w:rsidP="00E47DFD">
      <w:pPr>
        <w:rPr>
          <w:lang w:val="en-MY"/>
        </w:rPr>
      </w:pPr>
    </w:p>
    <w:p w:rsidR="00E47DFD" w:rsidRDefault="00E47DFD" w:rsidP="00E47DFD">
      <w:pPr>
        <w:rPr>
          <w:lang w:val="en-MY"/>
        </w:rPr>
      </w:pPr>
    </w:p>
    <w:p w:rsidR="00E47DFD" w:rsidRDefault="00E47DFD" w:rsidP="00E47DFD">
      <w:pPr>
        <w:rPr>
          <w:lang w:val="en-MY"/>
        </w:rPr>
      </w:pPr>
    </w:p>
    <w:p w:rsidR="00150FBF" w:rsidRDefault="00E47DFD" w:rsidP="00E47DFD">
      <w:pPr>
        <w:tabs>
          <w:tab w:val="left" w:pos="7221"/>
        </w:tabs>
        <w:rPr>
          <w:lang w:val="en-MY"/>
        </w:rPr>
      </w:pPr>
      <w:r>
        <w:rPr>
          <w:lang w:val="en-MY"/>
        </w:rPr>
        <w:tab/>
      </w:r>
    </w:p>
    <w:p w:rsidR="00E47DFD" w:rsidRDefault="00E47DFD" w:rsidP="00E47DFD">
      <w:pPr>
        <w:tabs>
          <w:tab w:val="left" w:pos="7221"/>
        </w:tabs>
        <w:rPr>
          <w:lang w:val="en-MY"/>
        </w:rPr>
      </w:pPr>
    </w:p>
    <w:p w:rsidR="00E47DFD" w:rsidRDefault="00E47DFD" w:rsidP="00E47DFD">
      <w:pPr>
        <w:tabs>
          <w:tab w:val="left" w:pos="7221"/>
        </w:tabs>
        <w:rPr>
          <w:lang w:val="en-MY"/>
        </w:rPr>
      </w:pPr>
    </w:p>
    <w:p w:rsidR="00E47DFD" w:rsidRDefault="00E47DFD" w:rsidP="00E47DFD">
      <w:pPr>
        <w:tabs>
          <w:tab w:val="left" w:pos="7221"/>
        </w:tabs>
        <w:rPr>
          <w:b/>
          <w:bCs/>
          <w:lang w:val="en-MY"/>
        </w:rPr>
      </w:pPr>
    </w:p>
    <w:p w:rsidR="00E47DFD" w:rsidRDefault="00E47DFD" w:rsidP="00E47DFD">
      <w:pPr>
        <w:tabs>
          <w:tab w:val="left" w:pos="7221"/>
        </w:tabs>
        <w:rPr>
          <w:b/>
          <w:bCs/>
          <w:lang w:val="en-MY"/>
        </w:rPr>
      </w:pPr>
    </w:p>
    <w:p w:rsidR="00E47DFD" w:rsidRDefault="00E47DFD" w:rsidP="00E47DFD">
      <w:pPr>
        <w:tabs>
          <w:tab w:val="left" w:pos="7221"/>
        </w:tabs>
        <w:rPr>
          <w:b/>
          <w:bCs/>
          <w:lang w:val="en-MY"/>
        </w:rPr>
      </w:pPr>
    </w:p>
    <w:p w:rsidR="00E47DFD" w:rsidRDefault="00E47DFD" w:rsidP="00E47DFD">
      <w:pPr>
        <w:tabs>
          <w:tab w:val="left" w:pos="7221"/>
        </w:tabs>
        <w:rPr>
          <w:b/>
          <w:bCs/>
          <w:lang w:val="en-MY"/>
        </w:rPr>
      </w:pPr>
    </w:p>
    <w:p w:rsidR="00E47DFD" w:rsidRDefault="00E47DFD" w:rsidP="00E47DFD">
      <w:pPr>
        <w:tabs>
          <w:tab w:val="left" w:pos="7221"/>
        </w:tabs>
        <w:rPr>
          <w:b/>
          <w:bCs/>
          <w:lang w:val="en-MY"/>
        </w:rPr>
      </w:pPr>
    </w:p>
    <w:p w:rsidR="00E47DFD" w:rsidRDefault="00E47DFD" w:rsidP="00E47DFD">
      <w:pPr>
        <w:tabs>
          <w:tab w:val="left" w:pos="7221"/>
        </w:tabs>
        <w:rPr>
          <w:b/>
          <w:bCs/>
          <w:lang w:val="en-MY"/>
        </w:rPr>
      </w:pPr>
    </w:p>
    <w:p w:rsidR="00E47DFD" w:rsidRDefault="00E47DFD" w:rsidP="00E47DFD">
      <w:pPr>
        <w:tabs>
          <w:tab w:val="left" w:pos="7221"/>
        </w:tabs>
        <w:rPr>
          <w:b/>
          <w:bCs/>
          <w:lang w:val="en-MY"/>
        </w:rPr>
      </w:pPr>
    </w:p>
    <w:p w:rsidR="00E47DFD" w:rsidRDefault="00E47DFD" w:rsidP="00E47DFD">
      <w:pPr>
        <w:tabs>
          <w:tab w:val="left" w:pos="7221"/>
        </w:tabs>
        <w:rPr>
          <w:b/>
          <w:bCs/>
          <w:lang w:val="en-MY"/>
        </w:rPr>
      </w:pPr>
    </w:p>
    <w:p w:rsidR="00E47DFD" w:rsidRPr="00E47DFD" w:rsidRDefault="00E47DFD" w:rsidP="00B63E1F">
      <w:pPr>
        <w:pStyle w:val="Heading3"/>
        <w:jc w:val="both"/>
        <w:rPr>
          <w:lang w:val="en-MY"/>
        </w:rPr>
      </w:pPr>
      <w:r w:rsidRPr="00E47DFD">
        <w:rPr>
          <w:b/>
          <w:bCs/>
          <w:lang w:val="en-MY"/>
        </w:rPr>
        <w:t xml:space="preserve">STEP 6: </w:t>
      </w:r>
      <w:r w:rsidRPr="00E47DFD">
        <w:rPr>
          <w:lang w:val="en-MY"/>
        </w:rPr>
        <w:t xml:space="preserve">Congratulation! Setup has finished installing SPS on your computer. Please make sure that you </w:t>
      </w:r>
      <w:r w:rsidRPr="00CA4F5B">
        <w:rPr>
          <w:b/>
          <w:bCs/>
          <w:lang w:val="en-MY"/>
        </w:rPr>
        <w:t>RESTART your XAMPP</w:t>
      </w:r>
      <w:r w:rsidRPr="00E47DFD">
        <w:rPr>
          <w:lang w:val="en-MY"/>
        </w:rPr>
        <w:t xml:space="preserve"> before you tick the </w:t>
      </w:r>
      <w:r w:rsidR="00B63E1F" w:rsidRPr="00B63E1F">
        <w:rPr>
          <w:b/>
          <w:bCs/>
          <w:lang w:val="en-MY"/>
        </w:rPr>
        <w:t xml:space="preserve">Open SPS registration on browser </w:t>
      </w:r>
      <w:proofErr w:type="spellStart"/>
      <w:r w:rsidRPr="00CA4F5B">
        <w:rPr>
          <w:b/>
          <w:bCs/>
          <w:color w:val="FF0000"/>
          <w:lang w:val="en-MY"/>
        </w:rPr>
        <w:t>localhost</w:t>
      </w:r>
      <w:proofErr w:type="spellEnd"/>
      <w:r w:rsidRPr="00CA4F5B">
        <w:rPr>
          <w:b/>
          <w:bCs/>
          <w:color w:val="FF0000"/>
          <w:lang w:val="en-MY"/>
        </w:rPr>
        <w:t>/</w:t>
      </w:r>
      <w:proofErr w:type="spellStart"/>
      <w:r w:rsidRPr="00CA4F5B">
        <w:rPr>
          <w:b/>
          <w:bCs/>
          <w:color w:val="FF0000"/>
          <w:lang w:val="en-MY"/>
        </w:rPr>
        <w:t>sps</w:t>
      </w:r>
      <w:proofErr w:type="spellEnd"/>
      <w:r w:rsidRPr="00CA4F5B">
        <w:rPr>
          <w:b/>
          <w:bCs/>
          <w:color w:val="FF0000"/>
          <w:lang w:val="en-MY"/>
        </w:rPr>
        <w:t>/installation</w:t>
      </w:r>
      <w:r w:rsidRPr="00E47DFD">
        <w:rPr>
          <w:lang w:val="en-MY"/>
        </w:rPr>
        <w:t xml:space="preserve"> option. Click Finish to exit Setup.</w:t>
      </w:r>
    </w:p>
    <w:p w:rsidR="00E47DFD" w:rsidRDefault="00E47DFD" w:rsidP="00E47DFD">
      <w:pPr>
        <w:tabs>
          <w:tab w:val="left" w:pos="7221"/>
        </w:tabs>
        <w:rPr>
          <w:lang w:val="en-MY"/>
        </w:rPr>
      </w:pPr>
    </w:p>
    <w:p w:rsidR="00E47DFD" w:rsidRDefault="00B63E1F" w:rsidP="00E47DFD">
      <w:pPr>
        <w:tabs>
          <w:tab w:val="left" w:pos="7221"/>
        </w:tabs>
        <w:jc w:val="center"/>
        <w:rPr>
          <w:lang w:val="en-MY"/>
        </w:rPr>
      </w:pPr>
      <w:r w:rsidRPr="00B63E1F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C85BE5" wp14:editId="027A4FD7">
                <wp:simplePos x="0" y="0"/>
                <wp:positionH relativeFrom="column">
                  <wp:posOffset>4163060</wp:posOffset>
                </wp:positionH>
                <wp:positionV relativeFrom="paragraph">
                  <wp:posOffset>3949065</wp:posOffset>
                </wp:positionV>
                <wp:extent cx="10160" cy="419100"/>
                <wp:effectExtent l="114300" t="38100" r="85090" b="9525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160" cy="41910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0DB8C6" id="Straight Arrow Connector 83" o:spid="_x0000_s1026" type="#_x0000_t32" style="position:absolute;margin-left:327.8pt;margin-top:310.95pt;width:.8pt;height:3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Pr="00B63E1F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5590F2" wp14:editId="52A66357">
                <wp:simplePos x="0" y="0"/>
                <wp:positionH relativeFrom="column">
                  <wp:posOffset>3731932</wp:posOffset>
                </wp:positionH>
                <wp:positionV relativeFrom="paragraph">
                  <wp:posOffset>3518535</wp:posOffset>
                </wp:positionV>
                <wp:extent cx="860425" cy="333375"/>
                <wp:effectExtent l="19050" t="19050" r="15875" b="28575"/>
                <wp:wrapNone/>
                <wp:docPr id="82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0425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7CF7E2" id="Rectangle 82" o:spid="_x0000_s1026" style="position:absolute;margin-left:293.85pt;margin-top:277.05pt;width:67.75pt;height:26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" filled="f" strokecolor="#90c226 [3204]" strokeweight="3pt">
                <v:stroke endcap="round"/>
              </v:rect>
            </w:pict>
          </mc:Fallback>
        </mc:AlternateContent>
      </w:r>
      <w:r w:rsidR="00E47DFD" w:rsidRPr="00E47DFD">
        <w:rPr>
          <w:noProof/>
          <w:lang w:val="en-MY" w:eastAsia="en-MY"/>
        </w:rPr>
        <w:drawing>
          <wp:inline distT="0" distB="0" distL="0" distR="0" wp14:anchorId="543DDFC3" wp14:editId="64BE2FE7">
            <wp:extent cx="5186149" cy="3929944"/>
            <wp:effectExtent l="0" t="0" r="0" b="0"/>
            <wp:docPr id="7" name="Picture 7" descr="C:\Users\IT2\Desktop\6 modified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C:\Users\IT2\Desktop\6 modified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4" t="1" r="859" b="1294"/>
                    <a:stretch/>
                  </pic:blipFill>
                  <pic:spPr bwMode="auto">
                    <a:xfrm>
                      <a:off x="0" y="0"/>
                      <a:ext cx="5187606" cy="393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47DFD" w:rsidRPr="00E47DFD" w:rsidRDefault="00E47DFD" w:rsidP="00E47DFD">
      <w:pPr>
        <w:rPr>
          <w:lang w:val="en-MY"/>
        </w:rPr>
      </w:pPr>
    </w:p>
    <w:p w:rsidR="00E47DFD" w:rsidRPr="00E47DFD" w:rsidRDefault="006E5E0A" w:rsidP="00E47DFD">
      <w:pPr>
        <w:rPr>
          <w:lang w:val="en-MY"/>
        </w:rPr>
      </w:pPr>
      <w:r w:rsidRPr="00B63E1F"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9BB23D" wp14:editId="29118C81">
                <wp:simplePos x="0" y="0"/>
                <wp:positionH relativeFrom="column">
                  <wp:posOffset>3388659</wp:posOffset>
                </wp:positionH>
                <wp:positionV relativeFrom="paragraph">
                  <wp:posOffset>124087</wp:posOffset>
                </wp:positionV>
                <wp:extent cx="1624405" cy="247426"/>
                <wp:effectExtent l="0" t="0" r="13970" b="1968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405" cy="2474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63E1F" w:rsidRDefault="00B63E1F" w:rsidP="006E5E0A">
                            <w:pPr>
                              <w:jc w:val="center"/>
                            </w:pPr>
                            <w:r>
                              <w:t xml:space="preserve">Click Finish to </w:t>
                            </w:r>
                            <w:r w:rsidR="006E5E0A">
                              <w:t>exit Setup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9BB23D" id="Rectangle 84" o:spid="_x0000_s1030" style="position:absolute;margin-left:266.8pt;margin-top:9.75pt;width:127.9pt;height:1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" fillcolor="#90c226 [3204]" strokecolor="#476013 [1604]" strokeweight="1.5pt">
                <v:stroke endcap="round"/>
                <v:textbox>
                  <w:txbxContent>
                    <w:p w:rsidR="00B63E1F" w:rsidRDefault="00B63E1F" w:rsidP="006E5E0A">
                      <w:pPr>
                        <w:jc w:val="center"/>
                      </w:pPr>
                      <w:r>
                        <w:t xml:space="preserve">Click </w:t>
                      </w:r>
                      <w:r>
                        <w:t xml:space="preserve">Finish to </w:t>
                      </w:r>
                      <w:r w:rsidR="006E5E0A">
                        <w:t>exit Setup</w:t>
                      </w:r>
                    </w:p>
                  </w:txbxContent>
                </v:textbox>
              </v:rect>
            </w:pict>
          </mc:Fallback>
        </mc:AlternateContent>
      </w:r>
    </w:p>
    <w:p w:rsidR="00E47DFD" w:rsidRDefault="00E47DFD" w:rsidP="00E47DFD">
      <w:pPr>
        <w:rPr>
          <w:lang w:val="en-MY"/>
        </w:rPr>
      </w:pPr>
    </w:p>
    <w:p w:rsidR="00E47DFD" w:rsidRDefault="00E47DFD" w:rsidP="00E47DFD">
      <w:pPr>
        <w:tabs>
          <w:tab w:val="left" w:pos="6319"/>
        </w:tabs>
        <w:rPr>
          <w:lang w:val="en-MY"/>
        </w:rPr>
      </w:pPr>
      <w:r>
        <w:rPr>
          <w:lang w:val="en-MY"/>
        </w:rPr>
        <w:tab/>
      </w:r>
    </w:p>
    <w:p w:rsidR="00E47DFD" w:rsidRDefault="00E47DFD" w:rsidP="00E47DFD">
      <w:pPr>
        <w:tabs>
          <w:tab w:val="left" w:pos="6319"/>
        </w:tabs>
        <w:rPr>
          <w:lang w:val="en-MY"/>
        </w:rPr>
      </w:pPr>
    </w:p>
    <w:p w:rsidR="00E47DFD" w:rsidRDefault="00E47DFD" w:rsidP="00E47DFD">
      <w:pPr>
        <w:tabs>
          <w:tab w:val="left" w:pos="6319"/>
        </w:tabs>
        <w:rPr>
          <w:lang w:val="en-MY"/>
        </w:rPr>
      </w:pPr>
    </w:p>
    <w:p w:rsidR="00E47DFD" w:rsidRDefault="00E47DFD" w:rsidP="00E47DFD">
      <w:pPr>
        <w:tabs>
          <w:tab w:val="left" w:pos="6319"/>
        </w:tabs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319"/>
        </w:tabs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319"/>
        </w:tabs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319"/>
        </w:tabs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319"/>
        </w:tabs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319"/>
        </w:tabs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319"/>
        </w:tabs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319"/>
        </w:tabs>
        <w:rPr>
          <w:b/>
          <w:bCs/>
          <w:sz w:val="24"/>
          <w:szCs w:val="24"/>
        </w:rPr>
      </w:pPr>
    </w:p>
    <w:p w:rsidR="00E47DFD" w:rsidRDefault="00E47DFD" w:rsidP="00C335E8">
      <w:pPr>
        <w:pStyle w:val="Heading3"/>
        <w:jc w:val="both"/>
      </w:pPr>
      <w:r w:rsidRPr="00E47DFD">
        <w:rPr>
          <w:b/>
          <w:bCs/>
        </w:rPr>
        <w:t>STEP 7:</w:t>
      </w:r>
      <w:r w:rsidRPr="00E47DFD">
        <w:t xml:space="preserve"> Type </w:t>
      </w:r>
      <w:proofErr w:type="spellStart"/>
      <w:r w:rsidRPr="007A5C4C">
        <w:rPr>
          <w:b/>
          <w:bCs/>
          <w:color w:val="FF0000"/>
        </w:rPr>
        <w:t>localhost</w:t>
      </w:r>
      <w:proofErr w:type="spellEnd"/>
      <w:r w:rsidRPr="007A5C4C">
        <w:rPr>
          <w:b/>
          <w:bCs/>
          <w:color w:val="FF0000"/>
        </w:rPr>
        <w:t>/</w:t>
      </w:r>
      <w:proofErr w:type="spellStart"/>
      <w:r w:rsidRPr="007A5C4C">
        <w:rPr>
          <w:b/>
          <w:bCs/>
          <w:color w:val="FF0000"/>
        </w:rPr>
        <w:t>sps</w:t>
      </w:r>
      <w:proofErr w:type="spellEnd"/>
      <w:r w:rsidRPr="007A5C4C">
        <w:rPr>
          <w:b/>
          <w:bCs/>
          <w:color w:val="FF0000"/>
        </w:rPr>
        <w:t>/installation</w:t>
      </w:r>
      <w:r w:rsidRPr="00E47DFD">
        <w:t xml:space="preserve">. You will see the Welcome to the SPS Version 14.01 Setup Wizard. Click </w:t>
      </w:r>
      <w:r w:rsidRPr="00150091">
        <w:rPr>
          <w:b/>
          <w:bCs/>
        </w:rPr>
        <w:t>Next to continue</w:t>
      </w:r>
      <w:r w:rsidRPr="00E47DFD">
        <w:t>.</w:t>
      </w:r>
    </w:p>
    <w:p w:rsidR="00760F59" w:rsidRPr="00760F59" w:rsidRDefault="00760F59" w:rsidP="00760F59"/>
    <w:p w:rsidR="00E47DFD" w:rsidRDefault="00E47DFD" w:rsidP="00E47DFD">
      <w:pPr>
        <w:tabs>
          <w:tab w:val="left" w:pos="6319"/>
        </w:tabs>
        <w:rPr>
          <w:lang w:val="en-MY"/>
        </w:rPr>
      </w:pPr>
    </w:p>
    <w:p w:rsidR="00E47DFD" w:rsidRDefault="00E47DFD" w:rsidP="00E47DFD">
      <w:pPr>
        <w:tabs>
          <w:tab w:val="left" w:pos="6319"/>
        </w:tabs>
        <w:jc w:val="center"/>
        <w:rPr>
          <w:lang w:val="en-MY"/>
        </w:rPr>
      </w:pPr>
      <w:r w:rsidRPr="00E47DFD">
        <w:rPr>
          <w:noProof/>
          <w:lang w:val="en-MY" w:eastAsia="en-MY"/>
        </w:rPr>
        <w:drawing>
          <wp:inline distT="0" distB="0" distL="0" distR="0" wp14:anchorId="5A447859" wp14:editId="0FC9C195">
            <wp:extent cx="5943600" cy="2904490"/>
            <wp:effectExtent l="0" t="0" r="0" b="0"/>
            <wp:docPr id="13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13.png"/>
                    <pic:cNvPicPr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4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7DFD" w:rsidRPr="00E47DFD" w:rsidRDefault="00E47DFD" w:rsidP="00E47DFD">
      <w:pPr>
        <w:rPr>
          <w:lang w:val="en-MY"/>
        </w:rPr>
      </w:pPr>
    </w:p>
    <w:p w:rsidR="00E47DFD" w:rsidRDefault="00E47DFD" w:rsidP="00E47DFD">
      <w:pPr>
        <w:rPr>
          <w:lang w:val="en-MY"/>
        </w:rPr>
      </w:pPr>
    </w:p>
    <w:p w:rsidR="00E47DFD" w:rsidRDefault="00E47DFD" w:rsidP="00E47DFD">
      <w:pPr>
        <w:rPr>
          <w:lang w:val="en-MY"/>
        </w:rPr>
      </w:pPr>
    </w:p>
    <w:p w:rsidR="00E47DFD" w:rsidRDefault="00E47DFD" w:rsidP="00E47DFD">
      <w:pPr>
        <w:tabs>
          <w:tab w:val="left" w:pos="6856"/>
        </w:tabs>
        <w:rPr>
          <w:lang w:val="en-MY"/>
        </w:rPr>
      </w:pPr>
      <w:r>
        <w:rPr>
          <w:lang w:val="en-MY"/>
        </w:rPr>
        <w:tab/>
      </w:r>
    </w:p>
    <w:p w:rsidR="00E47DFD" w:rsidRDefault="00E47DFD" w:rsidP="00E47DFD">
      <w:pPr>
        <w:tabs>
          <w:tab w:val="left" w:pos="6856"/>
        </w:tabs>
        <w:rPr>
          <w:lang w:val="en-MY"/>
        </w:rPr>
      </w:pPr>
    </w:p>
    <w:p w:rsidR="00E47DFD" w:rsidRDefault="00E47DFD" w:rsidP="00E47DFD">
      <w:pPr>
        <w:tabs>
          <w:tab w:val="left" w:pos="6856"/>
        </w:tabs>
        <w:rPr>
          <w:lang w:val="en-MY"/>
        </w:rPr>
      </w:pPr>
    </w:p>
    <w:p w:rsidR="00E47DFD" w:rsidRDefault="00E47DFD" w:rsidP="00E47DFD">
      <w:pPr>
        <w:tabs>
          <w:tab w:val="left" w:pos="6856"/>
        </w:tabs>
        <w:rPr>
          <w:lang w:val="en-MY"/>
        </w:rPr>
      </w:pPr>
    </w:p>
    <w:p w:rsidR="00E47DFD" w:rsidRDefault="00E47DF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FD65BD" w:rsidRDefault="00FD65B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FD65BD" w:rsidRDefault="00FD65B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E47DFD" w:rsidRDefault="00E47DFD" w:rsidP="00E47DFD">
      <w:pPr>
        <w:tabs>
          <w:tab w:val="left" w:pos="6856"/>
        </w:tabs>
        <w:jc w:val="both"/>
        <w:rPr>
          <w:b/>
          <w:bCs/>
          <w:sz w:val="24"/>
          <w:szCs w:val="24"/>
        </w:rPr>
      </w:pPr>
    </w:p>
    <w:p w:rsidR="00E47DFD" w:rsidRPr="00E47DFD" w:rsidRDefault="00E47DFD" w:rsidP="00C335E8">
      <w:pPr>
        <w:pStyle w:val="Heading3"/>
        <w:jc w:val="both"/>
        <w:rPr>
          <w:lang w:val="en-MY"/>
        </w:rPr>
      </w:pPr>
      <w:r w:rsidRPr="00E47DFD">
        <w:rPr>
          <w:b/>
          <w:bCs/>
        </w:rPr>
        <w:t>STEP 8:</w:t>
      </w:r>
      <w:r w:rsidRPr="00E47DFD">
        <w:t xml:space="preserve"> To continue, you have to accept the software license agreement by clicking the box. If you do not agree with the license agreement, the Next button will be disabled.</w:t>
      </w:r>
    </w:p>
    <w:p w:rsidR="00E47DFD" w:rsidRDefault="00E47DFD" w:rsidP="00E47DFD">
      <w:pPr>
        <w:tabs>
          <w:tab w:val="left" w:pos="6856"/>
        </w:tabs>
        <w:rPr>
          <w:lang w:val="en-MY"/>
        </w:rPr>
      </w:pPr>
    </w:p>
    <w:p w:rsidR="00E47DFD" w:rsidRDefault="00787388" w:rsidP="00E47DFD">
      <w:pPr>
        <w:tabs>
          <w:tab w:val="left" w:pos="6856"/>
        </w:tabs>
        <w:jc w:val="center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2753771</wp:posOffset>
                </wp:positionV>
                <wp:extent cx="0" cy="602428"/>
                <wp:effectExtent l="114300" t="38100" r="76200" b="8382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2428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75BFD3" id="Straight Arrow Connector 90" o:spid="_x0000_s1026" type="#_x0000_t32" style="position:absolute;margin-left:230.4pt;margin-top:216.85pt;width:0;height:47.4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="00E47DFD" w:rsidRPr="00E47DFD">
        <w:rPr>
          <w:noProof/>
          <w:lang w:val="en-MY" w:eastAsia="en-MY"/>
        </w:rPr>
        <w:drawing>
          <wp:inline distT="0" distB="0" distL="0" distR="0" wp14:anchorId="46DE7761" wp14:editId="5F969862">
            <wp:extent cx="5943600" cy="3108325"/>
            <wp:effectExtent l="0" t="0" r="0" b="0"/>
            <wp:docPr id="41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2.png"/>
                    <pic:cNvPicPr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08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E47DFD" w:rsidRPr="00E47DFD" w:rsidRDefault="00E47DFD" w:rsidP="00E47DFD">
      <w:pPr>
        <w:rPr>
          <w:lang w:val="en-MY"/>
        </w:rPr>
      </w:pPr>
    </w:p>
    <w:p w:rsidR="00E47DFD" w:rsidRDefault="00787388" w:rsidP="00E47DFD">
      <w:pPr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0F001F9" wp14:editId="22889B4E">
                <wp:simplePos x="0" y="0"/>
                <wp:positionH relativeFrom="margin">
                  <wp:posOffset>2203413</wp:posOffset>
                </wp:positionH>
                <wp:positionV relativeFrom="paragraph">
                  <wp:posOffset>3810</wp:posOffset>
                </wp:positionV>
                <wp:extent cx="1452282" cy="397510"/>
                <wp:effectExtent l="0" t="0" r="14605" b="21590"/>
                <wp:wrapNone/>
                <wp:docPr id="91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2282" cy="39751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7388" w:rsidRDefault="00787388" w:rsidP="00787388">
                            <w:pPr>
                              <w:jc w:val="center"/>
                            </w:pPr>
                            <w:r>
                              <w:t>Click and tick the checkbox button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F001F9" id="Rectangle 91" o:spid="_x0000_s1031" style="position:absolute;margin-left:173.5pt;margin-top:.3pt;width:114.35pt;height:31.3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" fillcolor="#90c226 [3204]" strokecolor="#476013 [1604]" strokeweight="1.5pt">
                <v:stroke endcap="round"/>
                <v:textbox>
                  <w:txbxContent>
                    <w:p w:rsidR="00787388" w:rsidRDefault="00787388" w:rsidP="00787388">
                      <w:pPr>
                        <w:jc w:val="center"/>
                      </w:pPr>
                      <w:r>
                        <w:t>Click and tick the checkbox button here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E47DFD" w:rsidRDefault="00E47DFD" w:rsidP="00E47DFD">
      <w:pPr>
        <w:rPr>
          <w:lang w:val="en-MY"/>
        </w:rPr>
      </w:pPr>
    </w:p>
    <w:p w:rsidR="00E47DFD" w:rsidRDefault="00E47DFD" w:rsidP="00E47DFD">
      <w:pPr>
        <w:tabs>
          <w:tab w:val="left" w:pos="6684"/>
        </w:tabs>
        <w:rPr>
          <w:lang w:val="en-MY"/>
        </w:rPr>
      </w:pPr>
      <w:r>
        <w:rPr>
          <w:lang w:val="en-MY"/>
        </w:rPr>
        <w:tab/>
      </w:r>
    </w:p>
    <w:p w:rsidR="00E47DFD" w:rsidRDefault="00E47DFD" w:rsidP="00E47DFD">
      <w:pPr>
        <w:tabs>
          <w:tab w:val="left" w:pos="6684"/>
        </w:tabs>
        <w:rPr>
          <w:lang w:val="en-MY"/>
        </w:rPr>
      </w:pPr>
    </w:p>
    <w:p w:rsidR="00E47DFD" w:rsidRDefault="00E47DFD" w:rsidP="00E47DFD">
      <w:pPr>
        <w:tabs>
          <w:tab w:val="left" w:pos="6684"/>
        </w:tabs>
        <w:rPr>
          <w:lang w:val="en-MY"/>
        </w:rPr>
      </w:pPr>
    </w:p>
    <w:p w:rsidR="00E47DFD" w:rsidRDefault="00E47DFD" w:rsidP="00E47DFD">
      <w:pPr>
        <w:tabs>
          <w:tab w:val="left" w:pos="6684"/>
        </w:tabs>
        <w:rPr>
          <w:lang w:val="en-MY"/>
        </w:rPr>
      </w:pPr>
    </w:p>
    <w:p w:rsidR="00E47DFD" w:rsidRDefault="00E47DFD" w:rsidP="00E47DFD">
      <w:pPr>
        <w:tabs>
          <w:tab w:val="left" w:pos="6684"/>
        </w:tabs>
        <w:rPr>
          <w:lang w:val="en-MY"/>
        </w:rPr>
      </w:pPr>
    </w:p>
    <w:p w:rsidR="00E47DFD" w:rsidRDefault="00E47DFD" w:rsidP="00E47DFD">
      <w:pPr>
        <w:tabs>
          <w:tab w:val="left" w:pos="6684"/>
        </w:tabs>
        <w:rPr>
          <w:lang w:val="en-MY"/>
        </w:rPr>
      </w:pPr>
    </w:p>
    <w:p w:rsidR="00E47DFD" w:rsidRDefault="00E47DFD" w:rsidP="00E47DFD">
      <w:pPr>
        <w:tabs>
          <w:tab w:val="left" w:pos="6684"/>
        </w:tabs>
        <w:rPr>
          <w:lang w:val="en-MY"/>
        </w:rPr>
      </w:pPr>
    </w:p>
    <w:p w:rsidR="001F1C3D" w:rsidRDefault="001F1C3D" w:rsidP="00E47DFD">
      <w:pPr>
        <w:tabs>
          <w:tab w:val="left" w:pos="6684"/>
        </w:tabs>
        <w:rPr>
          <w:lang w:val="en-MY"/>
        </w:rPr>
      </w:pPr>
    </w:p>
    <w:p w:rsidR="00E47DFD" w:rsidRDefault="00E47DFD" w:rsidP="00E47DFD">
      <w:pPr>
        <w:tabs>
          <w:tab w:val="left" w:pos="6684"/>
        </w:tabs>
        <w:rPr>
          <w:lang w:val="en-MY"/>
        </w:rPr>
      </w:pPr>
    </w:p>
    <w:p w:rsidR="00265B94" w:rsidRDefault="00265B94" w:rsidP="00E47DFD">
      <w:pPr>
        <w:tabs>
          <w:tab w:val="left" w:pos="6684"/>
        </w:tabs>
        <w:rPr>
          <w:lang w:val="en-MY"/>
        </w:rPr>
      </w:pPr>
    </w:p>
    <w:p w:rsidR="00265B94" w:rsidRDefault="00265B94" w:rsidP="00E47DFD">
      <w:pPr>
        <w:tabs>
          <w:tab w:val="left" w:pos="6684"/>
        </w:tabs>
        <w:rPr>
          <w:lang w:val="en-MY"/>
        </w:rPr>
      </w:pPr>
    </w:p>
    <w:p w:rsidR="00E47DFD" w:rsidRDefault="00E47DFD" w:rsidP="00E47DFD">
      <w:pPr>
        <w:tabs>
          <w:tab w:val="left" w:pos="6684"/>
        </w:tabs>
        <w:rPr>
          <w:lang w:val="en-MY"/>
        </w:rPr>
      </w:pPr>
    </w:p>
    <w:p w:rsidR="00E47DFD" w:rsidRDefault="00E47DFD" w:rsidP="004D60CC">
      <w:pPr>
        <w:pStyle w:val="Heading3"/>
        <w:jc w:val="both"/>
        <w:rPr>
          <w:lang w:val="en-MY"/>
        </w:rPr>
      </w:pPr>
      <w:r w:rsidRPr="00E47DFD">
        <w:rPr>
          <w:b/>
          <w:bCs/>
          <w:lang w:val="en-MY"/>
        </w:rPr>
        <w:t>STEP 9:</w:t>
      </w:r>
      <w:r w:rsidRPr="00E47DFD">
        <w:rPr>
          <w:lang w:val="en-MY"/>
        </w:rPr>
        <w:t xml:space="preserve">  </w:t>
      </w:r>
      <w:r w:rsidR="00C3294A">
        <w:rPr>
          <w:lang w:val="en-MY"/>
        </w:rPr>
        <w:t>Check your email, we have send Username/Email and P</w:t>
      </w:r>
      <w:r w:rsidRPr="00E47DFD">
        <w:rPr>
          <w:lang w:val="en-MY"/>
        </w:rPr>
        <w:t>asswor</w:t>
      </w:r>
      <w:r w:rsidR="00366C3C">
        <w:rPr>
          <w:lang w:val="en-MY"/>
        </w:rPr>
        <w:t xml:space="preserve">d. You need to enter your </w:t>
      </w:r>
      <w:r w:rsidR="00366C3C" w:rsidRPr="00366C3C">
        <w:rPr>
          <w:b/>
          <w:bCs/>
          <w:lang w:val="en-MY"/>
        </w:rPr>
        <w:t>Username/Email</w:t>
      </w:r>
      <w:r w:rsidR="00366C3C">
        <w:rPr>
          <w:lang w:val="en-MY"/>
        </w:rPr>
        <w:t xml:space="preserve">, </w:t>
      </w:r>
      <w:r w:rsidR="00366C3C" w:rsidRPr="00366C3C">
        <w:rPr>
          <w:b/>
          <w:bCs/>
          <w:lang w:val="en-MY"/>
        </w:rPr>
        <w:t>Password</w:t>
      </w:r>
      <w:r w:rsidR="00366C3C">
        <w:rPr>
          <w:lang w:val="en-MY"/>
        </w:rPr>
        <w:t xml:space="preserve"> and </w:t>
      </w:r>
      <w:r w:rsidRPr="00366C3C">
        <w:rPr>
          <w:b/>
          <w:bCs/>
          <w:lang w:val="en-MY"/>
        </w:rPr>
        <w:t>Serial No</w:t>
      </w:r>
      <w:r w:rsidRPr="00E47DFD">
        <w:rPr>
          <w:lang w:val="en-MY"/>
        </w:rPr>
        <w:t xml:space="preserve"> that locate</w:t>
      </w:r>
      <w:r w:rsidR="007B6585">
        <w:rPr>
          <w:lang w:val="en-MY"/>
        </w:rPr>
        <w:t>d</w:t>
      </w:r>
      <w:r w:rsidRPr="00E47DFD">
        <w:rPr>
          <w:lang w:val="en-MY"/>
        </w:rPr>
        <w:t xml:space="preserve"> at your SPS Packaging. </w:t>
      </w:r>
      <w:r w:rsidR="004D60CC">
        <w:rPr>
          <w:lang w:val="en-MY"/>
        </w:rPr>
        <w:t xml:space="preserve">Then, click </w:t>
      </w:r>
      <w:r w:rsidR="004D60CC" w:rsidRPr="004D60CC">
        <w:rPr>
          <w:b/>
          <w:bCs/>
          <w:lang w:val="en-MY"/>
        </w:rPr>
        <w:t>Next button</w:t>
      </w:r>
      <w:r w:rsidR="004D60CC">
        <w:rPr>
          <w:lang w:val="en-MY"/>
        </w:rPr>
        <w:t xml:space="preserve"> to continue.</w:t>
      </w:r>
    </w:p>
    <w:p w:rsidR="00760F59" w:rsidRPr="00760F59" w:rsidRDefault="007A5C4C" w:rsidP="00760F59">
      <w:pPr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E8589E" wp14:editId="3B9C68D6">
                <wp:simplePos x="0" y="0"/>
                <wp:positionH relativeFrom="margin">
                  <wp:posOffset>-74930</wp:posOffset>
                </wp:positionH>
                <wp:positionV relativeFrom="paragraph">
                  <wp:posOffset>171413</wp:posOffset>
                </wp:positionV>
                <wp:extent cx="6066790" cy="505460"/>
                <wp:effectExtent l="19050" t="19050" r="10160" b="27940"/>
                <wp:wrapNone/>
                <wp:docPr id="86" name="Rounded 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790" cy="505460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2F4215" id="Rounded Rectangle 86" o:spid="_x0000_s1026" style="position:absolute;margin-left:-5.9pt;margin-top:13.5pt;width:477.7pt;height:39.8pt;z-index:25169408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" filled="f" strokecolor="#90c226 [3204]" strokeweight="3pt">
                <v:stroke endcap="round"/>
                <w10:wrap anchorx="margin"/>
              </v:roundrect>
            </w:pict>
          </mc:Fallback>
        </mc:AlternateContent>
      </w:r>
    </w:p>
    <w:p w:rsidR="00E47DFD" w:rsidRPr="00E47DFD" w:rsidRDefault="00E47DFD" w:rsidP="00E47DFD">
      <w:pPr>
        <w:tabs>
          <w:tab w:val="left" w:pos="6684"/>
        </w:tabs>
        <w:rPr>
          <w:color w:val="FF0000"/>
          <w:sz w:val="24"/>
          <w:szCs w:val="24"/>
          <w:lang w:val="en-MY"/>
        </w:rPr>
      </w:pPr>
      <w:r w:rsidRPr="00E47DFD">
        <w:rPr>
          <w:b/>
          <w:bCs/>
          <w:color w:val="FF0000"/>
          <w:sz w:val="24"/>
          <w:szCs w:val="24"/>
          <w:lang w:val="en-MY"/>
        </w:rPr>
        <w:t>Note:</w:t>
      </w:r>
      <w:r w:rsidRPr="00E47DFD">
        <w:rPr>
          <w:color w:val="FF0000"/>
          <w:sz w:val="24"/>
          <w:szCs w:val="24"/>
          <w:lang w:val="en-MY"/>
        </w:rPr>
        <w:t xml:space="preserve"> Make sure there is no </w:t>
      </w:r>
      <w:r w:rsidRPr="00DC60BF">
        <w:rPr>
          <w:b/>
          <w:bCs/>
          <w:color w:val="FF0000"/>
          <w:sz w:val="24"/>
          <w:szCs w:val="24"/>
          <w:lang w:val="en-MY"/>
        </w:rPr>
        <w:t>SPACE</w:t>
      </w:r>
      <w:r w:rsidRPr="00E47DFD">
        <w:rPr>
          <w:color w:val="FF0000"/>
          <w:sz w:val="24"/>
          <w:szCs w:val="24"/>
          <w:lang w:val="en-MY"/>
        </w:rPr>
        <w:t xml:space="preserve"> when you copy and paste. IF you are failed to validate, please contact your Dealer.</w:t>
      </w:r>
      <w:r w:rsidR="007A5C4C" w:rsidRPr="007A5C4C">
        <w:rPr>
          <w:noProof/>
          <w:lang w:val="en-MY" w:eastAsia="en-MY"/>
        </w:rPr>
        <w:t xml:space="preserve"> </w:t>
      </w:r>
    </w:p>
    <w:p w:rsidR="009B79AF" w:rsidRDefault="009B79AF" w:rsidP="00E47DFD">
      <w:pPr>
        <w:tabs>
          <w:tab w:val="left" w:pos="6684"/>
        </w:tabs>
        <w:rPr>
          <w:lang w:val="en-MY"/>
        </w:rPr>
      </w:pPr>
    </w:p>
    <w:p w:rsidR="003415C8" w:rsidRDefault="003415C8" w:rsidP="00E47DFD">
      <w:pPr>
        <w:tabs>
          <w:tab w:val="left" w:pos="6684"/>
        </w:tabs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3278468</wp:posOffset>
                </wp:positionH>
                <wp:positionV relativeFrom="paragraph">
                  <wp:posOffset>71120</wp:posOffset>
                </wp:positionV>
                <wp:extent cx="1161826" cy="408230"/>
                <wp:effectExtent l="0" t="0" r="19685" b="11430"/>
                <wp:wrapNone/>
                <wp:docPr id="95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1826" cy="4082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415C8" w:rsidRDefault="003415C8" w:rsidP="003415C8">
                            <w:pPr>
                              <w:jc w:val="center"/>
                            </w:pPr>
                            <w:r>
                              <w:t>Auto generate installation code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" o:spid="_x0000_s1032" style="position:absolute;margin-left:258.15pt;margin-top:5.6pt;width:91.5pt;height:32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" fillcolor="#90c226 [3204]" strokecolor="#476013 [1604]" strokeweight="1.5pt">
                <v:stroke endcap="round"/>
                <v:textbox>
                  <w:txbxContent>
                    <w:p w:rsidR="003415C8" w:rsidRDefault="003415C8" w:rsidP="003415C8">
                      <w:pPr>
                        <w:jc w:val="center"/>
                      </w:pPr>
                      <w:r>
                        <w:t>Auto generate installation code</w:t>
                      </w:r>
                    </w:p>
                  </w:txbxContent>
                </v:textbox>
              </v:rect>
            </w:pict>
          </mc:Fallback>
        </mc:AlternateContent>
      </w:r>
    </w:p>
    <w:p w:rsidR="003415C8" w:rsidRDefault="003415C8" w:rsidP="00E47DFD">
      <w:pPr>
        <w:tabs>
          <w:tab w:val="left" w:pos="6684"/>
        </w:tabs>
        <w:rPr>
          <w:lang w:val="en-MY"/>
        </w:rPr>
      </w:pPr>
    </w:p>
    <w:p w:rsidR="003415C8" w:rsidRDefault="003415C8" w:rsidP="00E47DFD">
      <w:pPr>
        <w:tabs>
          <w:tab w:val="left" w:pos="6684"/>
        </w:tabs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3861995</wp:posOffset>
                </wp:positionH>
                <wp:positionV relativeFrom="paragraph">
                  <wp:posOffset>57374</wp:posOffset>
                </wp:positionV>
                <wp:extent cx="0" cy="441064"/>
                <wp:effectExtent l="76200" t="38100" r="76200" b="92710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1064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E11292" id="Straight Arrow Connector 94" o:spid="_x0000_s1026" type="#_x0000_t32" style="position:absolute;margin-left:304.1pt;margin-top:4.5pt;width:0;height:34.75pt;flip:y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</w:p>
    <w:p w:rsidR="00B105BE" w:rsidRDefault="004D60CC" w:rsidP="00E47DFD">
      <w:pPr>
        <w:tabs>
          <w:tab w:val="left" w:pos="6684"/>
        </w:tabs>
        <w:jc w:val="center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3098202</wp:posOffset>
                </wp:positionH>
                <wp:positionV relativeFrom="paragraph">
                  <wp:posOffset>2438139</wp:posOffset>
                </wp:positionV>
                <wp:extent cx="0" cy="591670"/>
                <wp:effectExtent l="114300" t="38100" r="76200" b="75565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916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E93FB3" id="Straight Arrow Connector 92" o:spid="_x0000_s1026" type="#_x0000_t32" style="position:absolute;margin-left:243.95pt;margin-top:192pt;width:0;height:46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="00E47DFD" w:rsidRPr="00E47DFD">
        <w:rPr>
          <w:noProof/>
          <w:lang w:val="en-MY" w:eastAsia="en-MY"/>
        </w:rPr>
        <w:drawing>
          <wp:inline distT="0" distB="0" distL="0" distR="0" wp14:anchorId="6CA1CA7B" wp14:editId="15E1B551">
            <wp:extent cx="5840095" cy="2838734"/>
            <wp:effectExtent l="0" t="0" r="8255" b="0"/>
            <wp:docPr id="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0" t="1384" r="782" b="2539"/>
                    <a:stretch/>
                  </pic:blipFill>
                  <pic:spPr bwMode="auto">
                    <a:xfrm>
                      <a:off x="0" y="0"/>
                      <a:ext cx="5842514" cy="2839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05BE" w:rsidRDefault="004D60CC" w:rsidP="00B105BE">
      <w:pPr>
        <w:jc w:val="center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1845273</wp:posOffset>
                </wp:positionH>
                <wp:positionV relativeFrom="paragraph">
                  <wp:posOffset>161290</wp:posOffset>
                </wp:positionV>
                <wp:extent cx="2517290" cy="548640"/>
                <wp:effectExtent l="0" t="0" r="16510" b="22860"/>
                <wp:wrapNone/>
                <wp:docPr id="93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7290" cy="5486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D60CC" w:rsidRDefault="004D60CC" w:rsidP="004D60CC">
                            <w:pPr>
                              <w:jc w:val="both"/>
                            </w:pPr>
                            <w:r>
                              <w:rPr>
                                <w:lang w:val="en-MY"/>
                              </w:rPr>
                              <w:t>Activation status will be change to ‘Active’ with green colour if you enter the right information</w:t>
                            </w:r>
                            <w:r w:rsidR="00B927FF">
                              <w:rPr>
                                <w:lang w:val="en-MY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3" o:spid="_x0000_s1033" style="position:absolute;left:0;text-align:left;margin-left:145.3pt;margin-top:12.7pt;width:198.2pt;height:43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" fillcolor="#90c226 [3204]" strokecolor="#476013 [1604]" strokeweight="1.5pt">
                <v:stroke endcap="round"/>
                <v:textbox>
                  <w:txbxContent>
                    <w:p w:rsidR="004D60CC" w:rsidRDefault="004D60CC" w:rsidP="004D60CC">
                      <w:pPr>
                        <w:jc w:val="both"/>
                      </w:pPr>
                      <w:r>
                        <w:rPr>
                          <w:lang w:val="en-MY"/>
                        </w:rPr>
                        <w:t>Activation status will be change to ‘Active’ with green colour if you enter the right information</w:t>
                      </w:r>
                      <w:r w:rsidR="00B927FF">
                        <w:rPr>
                          <w:lang w:val="en-MY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1F1C3D" w:rsidRDefault="001F1C3D" w:rsidP="00B105BE">
      <w:pPr>
        <w:jc w:val="center"/>
        <w:rPr>
          <w:lang w:val="en-MY"/>
        </w:rPr>
      </w:pPr>
    </w:p>
    <w:p w:rsidR="001F1C3D" w:rsidRDefault="001F1C3D" w:rsidP="00B105BE">
      <w:pPr>
        <w:jc w:val="center"/>
        <w:rPr>
          <w:lang w:val="en-MY"/>
        </w:rPr>
      </w:pPr>
    </w:p>
    <w:p w:rsidR="001F1C3D" w:rsidRDefault="001F1C3D" w:rsidP="00B105BE">
      <w:pPr>
        <w:jc w:val="center"/>
        <w:rPr>
          <w:lang w:val="en-MY"/>
        </w:rPr>
      </w:pPr>
    </w:p>
    <w:p w:rsidR="001F1C3D" w:rsidRDefault="001F1C3D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Default="00B105BE" w:rsidP="00B105BE">
      <w:pPr>
        <w:jc w:val="center"/>
        <w:rPr>
          <w:lang w:val="en-MY"/>
        </w:rPr>
      </w:pPr>
    </w:p>
    <w:p w:rsidR="00B105BE" w:rsidRPr="00B105BE" w:rsidRDefault="00B105BE" w:rsidP="00760F59">
      <w:pPr>
        <w:pStyle w:val="Heading3"/>
        <w:rPr>
          <w:lang w:val="en-MY"/>
        </w:rPr>
      </w:pPr>
      <w:r w:rsidRPr="00B105BE">
        <w:rPr>
          <w:b/>
          <w:bCs/>
        </w:rPr>
        <w:t>STEP 10:</w:t>
      </w:r>
      <w:r w:rsidRPr="00B105BE">
        <w:t xml:space="preserve"> Check the Pre-Installation. Click </w:t>
      </w:r>
      <w:r w:rsidRPr="004932CC">
        <w:rPr>
          <w:b/>
          <w:bCs/>
        </w:rPr>
        <w:t>Confirm Install</w:t>
      </w:r>
      <w:r w:rsidRPr="00B105BE">
        <w:t xml:space="preserve"> button to continue</w:t>
      </w:r>
      <w:r>
        <w:t>.</w:t>
      </w:r>
    </w:p>
    <w:p w:rsidR="00B105BE" w:rsidRDefault="00E75931" w:rsidP="00B105BE">
      <w:pPr>
        <w:jc w:val="center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4152265</wp:posOffset>
                </wp:positionH>
                <wp:positionV relativeFrom="paragraph">
                  <wp:posOffset>50128</wp:posOffset>
                </wp:positionV>
                <wp:extent cx="1064783" cy="2807223"/>
                <wp:effectExtent l="76200" t="38100" r="59690" b="88900"/>
                <wp:wrapNone/>
                <wp:docPr id="88" name="Elb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4783" cy="2807223"/>
                        </a:xfrm>
                        <a:prstGeom prst="bentConnector3">
                          <a:avLst>
                            <a:gd name="adj1" fmla="val 99559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C7474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88" o:spid="_x0000_s1026" type="#_x0000_t34" style="position:absolute;margin-left:326.95pt;margin-top:3.95pt;width:83.85pt;height:221.05pt;flip:x 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" adj="21505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</w:p>
    <w:p w:rsidR="00B105BE" w:rsidRDefault="00B105BE" w:rsidP="00B105BE">
      <w:pPr>
        <w:jc w:val="center"/>
        <w:rPr>
          <w:lang w:val="en-MY"/>
        </w:rPr>
      </w:pPr>
      <w:r w:rsidRPr="00B105BE">
        <w:rPr>
          <w:noProof/>
          <w:lang w:val="en-MY" w:eastAsia="en-MY"/>
        </w:rPr>
        <w:drawing>
          <wp:inline distT="0" distB="0" distL="0" distR="0" wp14:anchorId="5A34F32E" wp14:editId="3C621596">
            <wp:extent cx="5943600" cy="3235325"/>
            <wp:effectExtent l="0" t="0" r="0" b="3175"/>
            <wp:docPr id="44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6.png"/>
                    <pic:cNvPicPr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B105BE" w:rsidRDefault="00B105BE" w:rsidP="00B105BE">
      <w:pPr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  <w:r>
        <w:rPr>
          <w:lang w:val="en-MY"/>
        </w:rPr>
        <w:tab/>
      </w: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760F59" w:rsidRDefault="00760F59" w:rsidP="00B105BE">
      <w:pPr>
        <w:tabs>
          <w:tab w:val="left" w:pos="5739"/>
        </w:tabs>
        <w:rPr>
          <w:lang w:val="en-MY"/>
        </w:rPr>
      </w:pPr>
    </w:p>
    <w:p w:rsidR="00760F59" w:rsidRDefault="00760F59" w:rsidP="00B105BE">
      <w:pPr>
        <w:tabs>
          <w:tab w:val="left" w:pos="5739"/>
        </w:tabs>
        <w:rPr>
          <w:lang w:val="en-MY"/>
        </w:rPr>
      </w:pPr>
    </w:p>
    <w:p w:rsidR="00FE3F92" w:rsidRDefault="00FE3F92" w:rsidP="00B105BE">
      <w:pPr>
        <w:tabs>
          <w:tab w:val="left" w:pos="5739"/>
        </w:tabs>
        <w:rPr>
          <w:lang w:val="en-MY"/>
        </w:rPr>
      </w:pPr>
    </w:p>
    <w:p w:rsidR="00760F59" w:rsidRDefault="00760F59" w:rsidP="00B105BE">
      <w:pPr>
        <w:tabs>
          <w:tab w:val="left" w:pos="5739"/>
        </w:tabs>
        <w:rPr>
          <w:lang w:val="en-MY"/>
        </w:rPr>
      </w:pPr>
    </w:p>
    <w:p w:rsidR="00760F59" w:rsidRDefault="00760F59" w:rsidP="00B105BE">
      <w:pPr>
        <w:tabs>
          <w:tab w:val="left" w:pos="5739"/>
        </w:tabs>
        <w:rPr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B105BE" w:rsidRDefault="00B105BE" w:rsidP="00760F59">
      <w:pPr>
        <w:pStyle w:val="Heading3"/>
      </w:pPr>
      <w:r w:rsidRPr="00B105BE">
        <w:rPr>
          <w:b/>
          <w:bCs/>
        </w:rPr>
        <w:t xml:space="preserve">STEP 11: </w:t>
      </w:r>
      <w:r w:rsidRPr="00B105BE">
        <w:t>Once finished, you will see this interface. Here, you will enter the following details:</w:t>
      </w:r>
    </w:p>
    <w:p w:rsidR="00B105BE" w:rsidRPr="00B105BE" w:rsidRDefault="00436DB6" w:rsidP="00B105BE">
      <w:pPr>
        <w:tabs>
          <w:tab w:val="left" w:pos="5739"/>
        </w:tabs>
        <w:jc w:val="both"/>
        <w:rPr>
          <w:sz w:val="24"/>
          <w:szCs w:val="24"/>
          <w:lang w:val="en-MY"/>
        </w:rPr>
      </w:pPr>
      <w:r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53DFA57" wp14:editId="65B9D92F">
                <wp:simplePos x="0" y="0"/>
                <wp:positionH relativeFrom="margin">
                  <wp:align>center</wp:align>
                </wp:positionH>
                <wp:positionV relativeFrom="paragraph">
                  <wp:posOffset>256540</wp:posOffset>
                </wp:positionV>
                <wp:extent cx="3151505" cy="956945"/>
                <wp:effectExtent l="19050" t="19050" r="10795" b="14605"/>
                <wp:wrapNone/>
                <wp:docPr id="87" name="Rounded 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51505" cy="956945"/>
                        </a:xfrm>
                        <a:prstGeom prst="roundRect">
                          <a:avLst/>
                        </a:prstGeom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36DB6" w:rsidRPr="00B105BE" w:rsidRDefault="00436DB6" w:rsidP="00436DB6">
                            <w:pPr>
                              <w:tabs>
                                <w:tab w:val="left" w:pos="5739"/>
                              </w:tabs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Username: demo</w:t>
                            </w:r>
                          </w:p>
                          <w:p w:rsidR="00436DB6" w:rsidRPr="00B105BE" w:rsidRDefault="00436DB6" w:rsidP="00436DB6">
                            <w:pPr>
                              <w:tabs>
                                <w:tab w:val="left" w:pos="5739"/>
                              </w:tabs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Password: demo</w:t>
                            </w:r>
                          </w:p>
                          <w:p w:rsidR="00436DB6" w:rsidRPr="00B105BE" w:rsidRDefault="00436DB6" w:rsidP="00436DB6">
                            <w:pPr>
                              <w:tabs>
                                <w:tab w:val="left" w:pos="5739"/>
                              </w:tabs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Company: Demo </w:t>
                            </w:r>
                            <w:proofErr w:type="spellStart"/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Demo</w:t>
                            </w:r>
                            <w:proofErr w:type="spellEnd"/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Sdn</w:t>
                            </w:r>
                            <w:proofErr w:type="spellEnd"/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Bhd</w:t>
                            </w:r>
                            <w:proofErr w:type="spellEnd"/>
                            <w:r w:rsidRPr="00B105B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[demo]</w:t>
                            </w:r>
                          </w:p>
                          <w:p w:rsidR="00436DB6" w:rsidRDefault="00436DB6" w:rsidP="00436DB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DFA57" id="Rounded Rectangle 87" o:spid="_x0000_s1034" style="position:absolute;left:0;text-align:left;margin-left:0;margin-top:20.2pt;width:248.15pt;height:75.35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" fillcolor="white [3201]" strokecolor="#90c226 [3204]" strokeweight="3pt">
                <v:stroke endcap="round"/>
                <v:textbox>
                  <w:txbxContent>
                    <w:p w:rsidR="00436DB6" w:rsidRPr="00B105BE" w:rsidRDefault="00436DB6" w:rsidP="00436DB6">
                      <w:pPr>
                        <w:tabs>
                          <w:tab w:val="left" w:pos="5739"/>
                        </w:tabs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MY"/>
                        </w:rPr>
                      </w:pPr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>Username: demo</w:t>
                      </w:r>
                    </w:p>
                    <w:p w:rsidR="00436DB6" w:rsidRPr="00B105BE" w:rsidRDefault="00436DB6" w:rsidP="00436DB6">
                      <w:pPr>
                        <w:tabs>
                          <w:tab w:val="left" w:pos="5739"/>
                        </w:tabs>
                        <w:jc w:val="center"/>
                        <w:rPr>
                          <w:b/>
                          <w:bCs/>
                          <w:sz w:val="24"/>
                          <w:szCs w:val="24"/>
                          <w:lang w:val="en-MY"/>
                        </w:rPr>
                      </w:pPr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>Password: demo</w:t>
                      </w:r>
                    </w:p>
                    <w:p w:rsidR="00436DB6" w:rsidRPr="00B105BE" w:rsidRDefault="00436DB6" w:rsidP="00436DB6">
                      <w:pPr>
                        <w:tabs>
                          <w:tab w:val="left" w:pos="5739"/>
                        </w:tabs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 xml:space="preserve">Company: Demo </w:t>
                      </w:r>
                      <w:proofErr w:type="spellStart"/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>Demo</w:t>
                      </w:r>
                      <w:proofErr w:type="spellEnd"/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>Sdn</w:t>
                      </w:r>
                      <w:proofErr w:type="spellEnd"/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>Bhd</w:t>
                      </w:r>
                      <w:proofErr w:type="spellEnd"/>
                      <w:r w:rsidRPr="00B105BE">
                        <w:rPr>
                          <w:b/>
                          <w:bCs/>
                          <w:sz w:val="24"/>
                          <w:szCs w:val="24"/>
                        </w:rPr>
                        <w:t xml:space="preserve"> [demo]</w:t>
                      </w:r>
                    </w:p>
                    <w:p w:rsidR="00436DB6" w:rsidRDefault="00436DB6" w:rsidP="00436DB6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105BE" w:rsidRDefault="00B105BE" w:rsidP="00B105BE">
      <w:pPr>
        <w:tabs>
          <w:tab w:val="left" w:pos="5739"/>
        </w:tabs>
        <w:jc w:val="both"/>
        <w:rPr>
          <w:b/>
          <w:bCs/>
          <w:sz w:val="24"/>
          <w:szCs w:val="24"/>
        </w:rPr>
      </w:pPr>
    </w:p>
    <w:p w:rsidR="00B105BE" w:rsidRDefault="00B105BE" w:rsidP="00B105BE">
      <w:pPr>
        <w:tabs>
          <w:tab w:val="left" w:pos="5739"/>
        </w:tabs>
        <w:jc w:val="both"/>
        <w:rPr>
          <w:b/>
          <w:bCs/>
          <w:sz w:val="24"/>
          <w:szCs w:val="24"/>
        </w:rPr>
      </w:pPr>
    </w:p>
    <w:p w:rsidR="00B105BE" w:rsidRDefault="00B105BE" w:rsidP="00B105BE">
      <w:pPr>
        <w:tabs>
          <w:tab w:val="left" w:pos="5739"/>
        </w:tabs>
        <w:jc w:val="both"/>
        <w:rPr>
          <w:b/>
          <w:bCs/>
          <w:sz w:val="24"/>
          <w:szCs w:val="24"/>
        </w:rPr>
      </w:pPr>
    </w:p>
    <w:p w:rsidR="00B105BE" w:rsidRDefault="00B105BE" w:rsidP="00B105BE">
      <w:pPr>
        <w:tabs>
          <w:tab w:val="left" w:pos="5739"/>
        </w:tabs>
        <w:rPr>
          <w:b/>
          <w:bCs/>
          <w:sz w:val="24"/>
          <w:szCs w:val="24"/>
          <w:lang w:val="en-MY"/>
        </w:rPr>
      </w:pPr>
    </w:p>
    <w:p w:rsidR="00B105BE" w:rsidRDefault="00B105BE" w:rsidP="00B105BE">
      <w:pPr>
        <w:tabs>
          <w:tab w:val="left" w:pos="5739"/>
        </w:tabs>
        <w:rPr>
          <w:lang w:val="en-MY"/>
        </w:rPr>
      </w:pPr>
    </w:p>
    <w:p w:rsidR="00760F59" w:rsidRDefault="00B105BE" w:rsidP="00B105BE">
      <w:pPr>
        <w:tabs>
          <w:tab w:val="left" w:pos="5739"/>
        </w:tabs>
        <w:jc w:val="center"/>
        <w:rPr>
          <w:lang w:val="en-MY"/>
        </w:rPr>
      </w:pPr>
      <w:r w:rsidRPr="00B105BE">
        <w:rPr>
          <w:noProof/>
          <w:lang w:val="en-MY" w:eastAsia="en-MY"/>
        </w:rPr>
        <w:drawing>
          <wp:inline distT="0" distB="0" distL="0" distR="0" wp14:anchorId="4977B047" wp14:editId="0FB25D00">
            <wp:extent cx="5601970" cy="2930662"/>
            <wp:effectExtent l="0" t="0" r="0" b="3175"/>
            <wp:docPr id="4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27.png"/>
                    <pic:cNvPicPr/>
                  </pic:nvPicPr>
                  <pic:blipFill rotWithShape="1">
                    <a:blip r:embed="rId19"/>
                    <a:srcRect l="5740" t="5708"/>
                    <a:stretch/>
                  </pic:blipFill>
                  <pic:spPr bwMode="auto">
                    <a:xfrm>
                      <a:off x="0" y="0"/>
                      <a:ext cx="5602406" cy="2930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0F59" w:rsidRPr="00760F59" w:rsidRDefault="00760F59" w:rsidP="00760F59">
      <w:pPr>
        <w:rPr>
          <w:lang w:val="en-MY"/>
        </w:rPr>
      </w:pPr>
    </w:p>
    <w:p w:rsidR="00760F59" w:rsidRDefault="00760F59" w:rsidP="00A91022">
      <w:pPr>
        <w:tabs>
          <w:tab w:val="left" w:pos="5137"/>
        </w:tabs>
        <w:rPr>
          <w:lang w:val="en-MY"/>
        </w:rPr>
      </w:pPr>
    </w:p>
    <w:p w:rsidR="00A91022" w:rsidRDefault="00A91022" w:rsidP="00A91022">
      <w:pPr>
        <w:tabs>
          <w:tab w:val="left" w:pos="5137"/>
        </w:tabs>
        <w:rPr>
          <w:lang w:val="en-MY"/>
        </w:rPr>
      </w:pPr>
    </w:p>
    <w:p w:rsidR="00265B94" w:rsidRDefault="00265B94" w:rsidP="00A91022">
      <w:pPr>
        <w:tabs>
          <w:tab w:val="left" w:pos="5137"/>
        </w:tabs>
        <w:rPr>
          <w:lang w:val="en-MY"/>
        </w:rPr>
      </w:pPr>
    </w:p>
    <w:p w:rsidR="00265B94" w:rsidRDefault="00265B94" w:rsidP="00A91022">
      <w:pPr>
        <w:tabs>
          <w:tab w:val="left" w:pos="5137"/>
        </w:tabs>
        <w:rPr>
          <w:lang w:val="en-MY"/>
        </w:rPr>
      </w:pPr>
      <w:bookmarkStart w:id="0" w:name="_GoBack"/>
      <w:bookmarkEnd w:id="0"/>
    </w:p>
    <w:p w:rsidR="00760F59" w:rsidRDefault="00760F59" w:rsidP="00760F59">
      <w:pPr>
        <w:tabs>
          <w:tab w:val="left" w:pos="5137"/>
        </w:tabs>
        <w:rPr>
          <w:lang w:val="en-MY"/>
        </w:rPr>
      </w:pPr>
    </w:p>
    <w:p w:rsidR="00760F59" w:rsidRDefault="00760F59" w:rsidP="00760F59">
      <w:pPr>
        <w:tabs>
          <w:tab w:val="left" w:pos="5137"/>
        </w:tabs>
        <w:rPr>
          <w:lang w:val="en-MY"/>
        </w:rPr>
      </w:pPr>
    </w:p>
    <w:p w:rsidR="00760F59" w:rsidRDefault="00760F59" w:rsidP="00760F59">
      <w:pPr>
        <w:pStyle w:val="Heading1"/>
        <w:rPr>
          <w:lang w:val="en-MY"/>
        </w:rPr>
      </w:pPr>
      <w:r>
        <w:rPr>
          <w:lang w:val="en-MY"/>
        </w:rPr>
        <w:lastRenderedPageBreak/>
        <w:t>Setting Up</w:t>
      </w:r>
    </w:p>
    <w:p w:rsidR="00760F59" w:rsidRDefault="00760F59" w:rsidP="00760F59">
      <w:pPr>
        <w:rPr>
          <w:lang w:val="en-MY"/>
        </w:rPr>
      </w:pPr>
    </w:p>
    <w:p w:rsidR="00760F59" w:rsidRDefault="00A91022" w:rsidP="00A91022">
      <w:pPr>
        <w:pStyle w:val="Heading3"/>
      </w:pPr>
      <w:r w:rsidRPr="00A91022">
        <w:t xml:space="preserve">1. </w:t>
      </w:r>
      <w:r w:rsidR="00171331">
        <w:t>SPS</w:t>
      </w:r>
      <w:r w:rsidRPr="00A91022">
        <w:t xml:space="preserve"> Setup</w:t>
      </w:r>
      <w:r w:rsidR="00EE41B7">
        <w:t xml:space="preserve"> Flow</w:t>
      </w:r>
    </w:p>
    <w:p w:rsidR="00A91022" w:rsidRDefault="00A91022" w:rsidP="00A91022"/>
    <w:p w:rsidR="00A91022" w:rsidRDefault="00A91022" w:rsidP="00A91022">
      <w:r w:rsidRPr="00A91022">
        <w:rPr>
          <w:noProof/>
          <w:lang w:val="en-MY" w:eastAsia="en-MY"/>
        </w:rPr>
        <w:drawing>
          <wp:inline distT="0" distB="0" distL="0" distR="0" wp14:anchorId="2578400C" wp14:editId="113DE0BB">
            <wp:extent cx="5943600" cy="3462655"/>
            <wp:effectExtent l="19050" t="19050" r="19050" b="23495"/>
            <wp:docPr id="54" name="Diagram 5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</w:p>
    <w:p w:rsidR="00A91022" w:rsidRDefault="00A91022" w:rsidP="00A91022"/>
    <w:p w:rsidR="00436DB6" w:rsidRPr="00B105BE" w:rsidRDefault="00436DB6" w:rsidP="00436DB6">
      <w:pPr>
        <w:jc w:val="center"/>
      </w:pPr>
    </w:p>
    <w:p w:rsidR="00A91022" w:rsidRDefault="00A91022" w:rsidP="00A91022"/>
    <w:p w:rsidR="00A91022" w:rsidRDefault="00E875D3" w:rsidP="00A91022"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4E831E5" wp14:editId="2ACED018">
                <wp:simplePos x="0" y="0"/>
                <wp:positionH relativeFrom="margin">
                  <wp:posOffset>0</wp:posOffset>
                </wp:positionH>
                <wp:positionV relativeFrom="paragraph">
                  <wp:posOffset>19026</wp:posOffset>
                </wp:positionV>
                <wp:extent cx="6066790" cy="508959"/>
                <wp:effectExtent l="19050" t="19050" r="10160" b="24765"/>
                <wp:wrapNone/>
                <wp:docPr id="108" name="Rounded 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790" cy="508959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75D3" w:rsidRPr="00E875D3" w:rsidRDefault="00E875D3" w:rsidP="00E875D3">
                            <w:pPr>
                              <w:jc w:val="both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Note</w:t>
                            </w:r>
                            <w:r w:rsidRPr="00E875D3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Pr="00E875D3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 For further details to setup your SPS, you can refer to Admin </w:t>
                            </w:r>
                            <w:r w:rsidR="00D174D8">
                              <w:rPr>
                                <w:color w:val="FF0000"/>
                                <w:sz w:val="24"/>
                                <w:szCs w:val="24"/>
                              </w:rPr>
                              <w:t xml:space="preserve">and General Setup </w:t>
                            </w:r>
                            <w:r w:rsidRPr="00E875D3">
                              <w:rPr>
                                <w:color w:val="FF0000"/>
                                <w:sz w:val="24"/>
                                <w:szCs w:val="24"/>
                              </w:rPr>
                              <w:t>Module in SPS User Manual.</w:t>
                            </w:r>
                          </w:p>
                          <w:p w:rsidR="00E875D3" w:rsidRPr="00E875D3" w:rsidRDefault="00E875D3" w:rsidP="00E87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E831E5" id="Rounded Rectangle 108" o:spid="_x0000_s1035" style="position:absolute;margin-left:0;margin-top:1.5pt;width:477.7pt;height:40.1pt;z-index:2517166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" filled="f" strokecolor="#90c226 [3204]" strokeweight="3pt">
                <v:stroke endcap="round"/>
                <v:textbox>
                  <w:txbxContent>
                    <w:p w:rsidR="00E875D3" w:rsidRPr="00E875D3" w:rsidRDefault="00E875D3" w:rsidP="00E875D3">
                      <w:pPr>
                        <w:jc w:val="both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Note</w:t>
                      </w:r>
                      <w:r w:rsidRPr="00E875D3">
                        <w:rPr>
                          <w:b/>
                          <w:bCs/>
                          <w:color w:val="FF0000"/>
                          <w:sz w:val="24"/>
                          <w:szCs w:val="24"/>
                        </w:rPr>
                        <w:t>:</w:t>
                      </w:r>
                      <w:r w:rsidRPr="00E875D3">
                        <w:rPr>
                          <w:color w:val="FF0000"/>
                          <w:sz w:val="24"/>
                          <w:szCs w:val="24"/>
                        </w:rPr>
                        <w:t xml:space="preserve"> For further details to setup your SPS, you can refer to Admin </w:t>
                      </w:r>
                      <w:r w:rsidR="00D174D8">
                        <w:rPr>
                          <w:color w:val="FF0000"/>
                          <w:sz w:val="24"/>
                          <w:szCs w:val="24"/>
                        </w:rPr>
                        <w:t xml:space="preserve">and General Setup </w:t>
                      </w:r>
                      <w:r w:rsidRPr="00E875D3">
                        <w:rPr>
                          <w:color w:val="FF0000"/>
                          <w:sz w:val="24"/>
                          <w:szCs w:val="24"/>
                        </w:rPr>
                        <w:t>Module in SPS User Manual.</w:t>
                      </w:r>
                    </w:p>
                    <w:p w:rsidR="00E875D3" w:rsidRPr="00E875D3" w:rsidRDefault="00E875D3" w:rsidP="00E875D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91022" w:rsidRDefault="00A91022" w:rsidP="00A91022"/>
    <w:p w:rsidR="001E4FB9" w:rsidRDefault="001E4FB9" w:rsidP="00A91022"/>
    <w:p w:rsidR="001E4FB9" w:rsidRDefault="001E4FB9" w:rsidP="00A91022"/>
    <w:p w:rsidR="001E4FB9" w:rsidRDefault="001E4FB9" w:rsidP="00A91022"/>
    <w:p w:rsidR="00E875D3" w:rsidRDefault="00E875D3" w:rsidP="00A91022"/>
    <w:p w:rsidR="00E875D3" w:rsidRDefault="00E875D3" w:rsidP="00A91022"/>
    <w:p w:rsidR="00E875D3" w:rsidRDefault="00E875D3" w:rsidP="00A91022"/>
    <w:p w:rsidR="00A91022" w:rsidRDefault="00A91022" w:rsidP="00A91022"/>
    <w:p w:rsidR="00A91022" w:rsidRDefault="00A91022" w:rsidP="00A91022"/>
    <w:p w:rsidR="00A91022" w:rsidRDefault="00A91022" w:rsidP="00A91022"/>
    <w:p w:rsidR="00A91022" w:rsidRDefault="00A91022" w:rsidP="00A91022"/>
    <w:p w:rsidR="00A91022" w:rsidRDefault="00A91022" w:rsidP="00A91022">
      <w:pPr>
        <w:pStyle w:val="Heading3"/>
      </w:pPr>
      <w:r>
        <w:lastRenderedPageBreak/>
        <w:t>2. Register Company</w:t>
      </w:r>
    </w:p>
    <w:p w:rsidR="00A91022" w:rsidRDefault="00A91022" w:rsidP="00A91022"/>
    <w:p w:rsidR="00A91022" w:rsidRPr="00A91022" w:rsidRDefault="00A91022" w:rsidP="00D1294E">
      <w:pPr>
        <w:jc w:val="both"/>
        <w:rPr>
          <w:sz w:val="24"/>
          <w:szCs w:val="24"/>
          <w:lang w:val="en-MY"/>
        </w:rPr>
      </w:pPr>
      <w:r w:rsidRPr="00A91022">
        <w:rPr>
          <w:b/>
          <w:bCs/>
          <w:sz w:val="24"/>
          <w:szCs w:val="24"/>
          <w:u w:val="single"/>
          <w:lang w:val="en-MY"/>
        </w:rPr>
        <w:t>SCREEN: HOW TO GET COMPANY ACTIVATION KEY</w:t>
      </w:r>
    </w:p>
    <w:p w:rsidR="00A91022" w:rsidRPr="00A91022" w:rsidRDefault="00A91022" w:rsidP="00D1294E">
      <w:pPr>
        <w:jc w:val="both"/>
        <w:rPr>
          <w:sz w:val="24"/>
          <w:szCs w:val="24"/>
          <w:lang w:val="en-MY"/>
        </w:rPr>
      </w:pPr>
      <w:r w:rsidRPr="00A91022">
        <w:rPr>
          <w:sz w:val="24"/>
          <w:szCs w:val="24"/>
          <w:lang w:val="en-MY"/>
        </w:rPr>
        <w:t>To get your company activation key, please follow the steps below:</w:t>
      </w:r>
    </w:p>
    <w:p w:rsidR="00C9780D" w:rsidRPr="00A91022" w:rsidRDefault="002B2E14" w:rsidP="00D1294E">
      <w:pPr>
        <w:numPr>
          <w:ilvl w:val="0"/>
          <w:numId w:val="9"/>
        </w:numPr>
        <w:jc w:val="both"/>
        <w:rPr>
          <w:sz w:val="24"/>
          <w:szCs w:val="24"/>
          <w:lang w:val="en-MY"/>
        </w:rPr>
      </w:pPr>
      <w:r w:rsidRPr="00A91022">
        <w:rPr>
          <w:sz w:val="24"/>
          <w:szCs w:val="24"/>
          <w:lang w:val="en-MY"/>
        </w:rPr>
        <w:t xml:space="preserve">Open new browser and type </w:t>
      </w:r>
      <w:r w:rsidRPr="00D1294E">
        <w:rPr>
          <w:b/>
          <w:bCs/>
          <w:color w:val="FF0000"/>
          <w:sz w:val="24"/>
          <w:szCs w:val="24"/>
          <w:lang w:val="en-MY"/>
        </w:rPr>
        <w:t>demo.salihinpremier.com/</w:t>
      </w:r>
      <w:proofErr w:type="spellStart"/>
      <w:r w:rsidRPr="00D1294E">
        <w:rPr>
          <w:b/>
          <w:bCs/>
          <w:color w:val="FF0000"/>
          <w:sz w:val="24"/>
          <w:szCs w:val="24"/>
          <w:lang w:val="en-MY"/>
        </w:rPr>
        <w:t>ss-ss</w:t>
      </w:r>
      <w:proofErr w:type="spellEnd"/>
      <w:r w:rsidRPr="00D1294E">
        <w:rPr>
          <w:b/>
          <w:bCs/>
          <w:color w:val="FF0000"/>
          <w:sz w:val="24"/>
          <w:szCs w:val="24"/>
          <w:lang w:val="en-MY"/>
        </w:rPr>
        <w:t>/</w:t>
      </w:r>
      <w:proofErr w:type="spellStart"/>
      <w:r w:rsidRPr="00D1294E">
        <w:rPr>
          <w:b/>
          <w:bCs/>
          <w:color w:val="FF0000"/>
          <w:sz w:val="24"/>
          <w:szCs w:val="24"/>
          <w:lang w:val="en-MY"/>
        </w:rPr>
        <w:t>customerlogin</w:t>
      </w:r>
      <w:proofErr w:type="spellEnd"/>
    </w:p>
    <w:p w:rsidR="00C9780D" w:rsidRPr="00A91022" w:rsidRDefault="002B2E14" w:rsidP="00D1294E">
      <w:pPr>
        <w:numPr>
          <w:ilvl w:val="0"/>
          <w:numId w:val="9"/>
        </w:numPr>
        <w:jc w:val="both"/>
        <w:rPr>
          <w:sz w:val="24"/>
          <w:szCs w:val="24"/>
          <w:lang w:val="en-MY"/>
        </w:rPr>
      </w:pPr>
      <w:r w:rsidRPr="00A91022">
        <w:rPr>
          <w:sz w:val="24"/>
          <w:szCs w:val="24"/>
          <w:lang w:val="en-MY"/>
        </w:rPr>
        <w:t>Enter your username and password. (Please check your email OR you can call Support Team to get the details).</w:t>
      </w:r>
    </w:p>
    <w:p w:rsidR="00C9780D" w:rsidRPr="00A91022" w:rsidRDefault="00D1294E" w:rsidP="00D1294E">
      <w:pPr>
        <w:numPr>
          <w:ilvl w:val="0"/>
          <w:numId w:val="9"/>
        </w:numPr>
        <w:jc w:val="both"/>
        <w:rPr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6229AD" wp14:editId="60E5AAF0">
                <wp:simplePos x="0" y="0"/>
                <wp:positionH relativeFrom="column">
                  <wp:posOffset>1544127</wp:posOffset>
                </wp:positionH>
                <wp:positionV relativeFrom="paragraph">
                  <wp:posOffset>215540</wp:posOffset>
                </wp:positionV>
                <wp:extent cx="456769" cy="1915064"/>
                <wp:effectExtent l="57150" t="38100" r="76835" b="85725"/>
                <wp:wrapNone/>
                <wp:docPr id="57" name="Elb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6769" cy="1915064"/>
                        </a:xfrm>
                        <a:prstGeom prst="bentConnector3">
                          <a:avLst>
                            <a:gd name="adj1" fmla="val 99994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78E8E" id="Elbow Connector 57" o:spid="_x0000_s1026" type="#_x0000_t34" style="position:absolute;margin-left:121.6pt;margin-top:16.95pt;width:35.95pt;height:150.8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" adj="21599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="002B2E14" w:rsidRPr="00A91022">
        <w:rPr>
          <w:sz w:val="24"/>
          <w:szCs w:val="24"/>
          <w:lang w:val="en-MY"/>
        </w:rPr>
        <w:t xml:space="preserve">Next, click the </w:t>
      </w:r>
      <w:r w:rsidR="002B2E14" w:rsidRPr="0036115B">
        <w:rPr>
          <w:b/>
          <w:bCs/>
          <w:sz w:val="24"/>
          <w:szCs w:val="24"/>
          <w:lang w:val="en-MY"/>
        </w:rPr>
        <w:t>SPS License</w:t>
      </w:r>
      <w:r w:rsidR="002B2E14" w:rsidRPr="00A91022">
        <w:rPr>
          <w:sz w:val="24"/>
          <w:szCs w:val="24"/>
          <w:lang w:val="en-MY"/>
        </w:rPr>
        <w:t xml:space="preserve"> as shown below.</w:t>
      </w:r>
    </w:p>
    <w:p w:rsidR="00A91022" w:rsidRDefault="00A91022" w:rsidP="00A91022">
      <w:pPr>
        <w:rPr>
          <w:lang w:val="en-MY"/>
        </w:rPr>
      </w:pPr>
    </w:p>
    <w:p w:rsidR="00D1294E" w:rsidRDefault="00D1294E" w:rsidP="00D1294E">
      <w:pPr>
        <w:ind w:left="360"/>
        <w:jc w:val="center"/>
        <w:rPr>
          <w:lang w:val="en-MY"/>
        </w:rPr>
      </w:pPr>
      <w:r w:rsidRPr="00D1294E">
        <w:rPr>
          <w:noProof/>
          <w:lang w:val="en-MY" w:eastAsia="en-MY"/>
        </w:rPr>
        <w:drawing>
          <wp:inline distT="0" distB="0" distL="0" distR="0" wp14:anchorId="1683B456" wp14:editId="55A9F2ED">
            <wp:extent cx="5943600" cy="2112010"/>
            <wp:effectExtent l="0" t="0" r="0" b="2540"/>
            <wp:docPr id="55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94E" w:rsidRPr="00D1294E" w:rsidRDefault="00D1294E" w:rsidP="00D1294E">
      <w:pPr>
        <w:rPr>
          <w:lang w:val="en-MY"/>
        </w:rPr>
      </w:pPr>
    </w:p>
    <w:p w:rsidR="004F67D7" w:rsidRDefault="00D1294E" w:rsidP="004F67D7">
      <w:pPr>
        <w:jc w:val="both"/>
        <w:rPr>
          <w:sz w:val="24"/>
          <w:szCs w:val="24"/>
          <w:lang w:val="en-MY"/>
        </w:rPr>
      </w:pPr>
      <w:r w:rsidRPr="00D1294E">
        <w:rPr>
          <w:sz w:val="24"/>
          <w:szCs w:val="24"/>
          <w:lang w:val="en-MY"/>
        </w:rPr>
        <w:t xml:space="preserve">Next, click the link of </w:t>
      </w:r>
      <w:r w:rsidRPr="00AE289E">
        <w:rPr>
          <w:b/>
          <w:bCs/>
          <w:sz w:val="24"/>
          <w:szCs w:val="24"/>
          <w:lang w:val="en-MY"/>
        </w:rPr>
        <w:t xml:space="preserve">SPS </w:t>
      </w:r>
      <w:proofErr w:type="spellStart"/>
      <w:r w:rsidRPr="00AE289E">
        <w:rPr>
          <w:b/>
          <w:bCs/>
          <w:sz w:val="24"/>
          <w:szCs w:val="24"/>
          <w:lang w:val="en-MY"/>
        </w:rPr>
        <w:t>SerialNo</w:t>
      </w:r>
      <w:proofErr w:type="spellEnd"/>
      <w:r w:rsidRPr="00D1294E">
        <w:rPr>
          <w:sz w:val="24"/>
          <w:szCs w:val="24"/>
          <w:lang w:val="en-MY"/>
        </w:rPr>
        <w:t xml:space="preserve">. Then, click continue to proceed. You will </w:t>
      </w:r>
      <w:r w:rsidR="004F67D7">
        <w:rPr>
          <w:sz w:val="24"/>
          <w:szCs w:val="24"/>
          <w:lang w:val="en-MY"/>
        </w:rPr>
        <w:t xml:space="preserve">be </w:t>
      </w:r>
      <w:r w:rsidRPr="00D1294E">
        <w:rPr>
          <w:sz w:val="24"/>
          <w:szCs w:val="24"/>
          <w:lang w:val="en-MY"/>
        </w:rPr>
        <w:t>directed to your SPS License details. Scroll down and go to SPS Registered Company Key section.</w:t>
      </w:r>
    </w:p>
    <w:p w:rsidR="004F67D7" w:rsidRPr="00D1294E" w:rsidRDefault="004F67D7" w:rsidP="004F67D7">
      <w:pPr>
        <w:jc w:val="both"/>
        <w:rPr>
          <w:sz w:val="24"/>
          <w:szCs w:val="24"/>
          <w:lang w:val="en-MY"/>
        </w:rPr>
      </w:pPr>
    </w:p>
    <w:p w:rsidR="00FA0F2C" w:rsidRDefault="00AE289E" w:rsidP="00D1294E">
      <w:pPr>
        <w:tabs>
          <w:tab w:val="left" w:pos="5746"/>
        </w:tabs>
        <w:ind w:left="708"/>
        <w:jc w:val="center"/>
        <w:rPr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2538730</wp:posOffset>
                </wp:positionH>
                <wp:positionV relativeFrom="paragraph">
                  <wp:posOffset>2035138</wp:posOffset>
                </wp:positionV>
                <wp:extent cx="1506070" cy="419548"/>
                <wp:effectExtent l="0" t="0" r="18415" b="19050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6070" cy="41954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289E" w:rsidRDefault="00AE289E" w:rsidP="00AE289E">
                            <w:pPr>
                              <w:jc w:val="center"/>
                            </w:pPr>
                            <w:r>
                              <w:t xml:space="preserve">Click your SPS </w:t>
                            </w:r>
                            <w:proofErr w:type="spellStart"/>
                            <w:r>
                              <w:t>SerialNo</w:t>
                            </w:r>
                            <w:proofErr w:type="spellEnd"/>
                            <w:r>
                              <w:t xml:space="preserve"> here to proceed.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36" style="position:absolute;left:0;text-align:left;margin-left:199.9pt;margin-top:160.25pt;width:118.6pt;height:3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" fillcolor="#90c226 [3204]" strokecolor="#476013 [1604]" strokeweight="1.5pt">
                <v:stroke endcap="round"/>
                <v:textbox>
                  <w:txbxContent>
                    <w:p w:rsidR="00AE289E" w:rsidRDefault="00AE289E" w:rsidP="00AE289E">
                      <w:pPr>
                        <w:jc w:val="center"/>
                      </w:pPr>
                      <w:r>
                        <w:t xml:space="preserve">Click your SPS </w:t>
                      </w:r>
                      <w:proofErr w:type="spellStart"/>
                      <w:r>
                        <w:t>SerialNo</w:t>
                      </w:r>
                      <w:proofErr w:type="spellEnd"/>
                      <w:r>
                        <w:t xml:space="preserve"> here to proceed.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1893346</wp:posOffset>
                </wp:positionH>
                <wp:positionV relativeFrom="paragraph">
                  <wp:posOffset>1412091</wp:posOffset>
                </wp:positionV>
                <wp:extent cx="580913" cy="828338"/>
                <wp:effectExtent l="57150" t="38100" r="48260" b="143510"/>
                <wp:wrapNone/>
                <wp:docPr id="58" name="Elb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0913" cy="828338"/>
                        </a:xfrm>
                        <a:prstGeom prst="bentConnector3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B94577" id="Elbow Connector 58" o:spid="_x0000_s1026" type="#_x0000_t34" style="position:absolute;margin-left:149.1pt;margin-top:111.2pt;width:45.75pt;height:65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="00D1294E" w:rsidRPr="00D1294E">
        <w:rPr>
          <w:noProof/>
          <w:lang w:val="en-MY" w:eastAsia="en-MY"/>
        </w:rPr>
        <w:drawing>
          <wp:inline distT="0" distB="0" distL="0" distR="0" wp14:anchorId="24A04D9E" wp14:editId="34CE7287">
            <wp:extent cx="5776857" cy="1991867"/>
            <wp:effectExtent l="0" t="0" r="0" b="8890"/>
            <wp:docPr id="11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"/>
                    <a:stretch/>
                  </pic:blipFill>
                  <pic:spPr bwMode="auto">
                    <a:xfrm>
                      <a:off x="0" y="0"/>
                      <a:ext cx="5789006" cy="199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0F2C" w:rsidRPr="00FA0F2C" w:rsidRDefault="00FA0F2C" w:rsidP="00FA0F2C">
      <w:pPr>
        <w:rPr>
          <w:lang w:val="en-MY"/>
        </w:rPr>
      </w:pPr>
    </w:p>
    <w:p w:rsidR="00D1294E" w:rsidRDefault="00FA0F2C" w:rsidP="00FA0F2C">
      <w:pPr>
        <w:tabs>
          <w:tab w:val="left" w:pos="7369"/>
        </w:tabs>
        <w:rPr>
          <w:lang w:val="en-MY"/>
        </w:rPr>
      </w:pPr>
      <w:r>
        <w:rPr>
          <w:lang w:val="en-MY"/>
        </w:rPr>
        <w:tab/>
      </w:r>
    </w:p>
    <w:p w:rsidR="00FA0F2C" w:rsidRDefault="00FA0F2C" w:rsidP="00FA0F2C">
      <w:pPr>
        <w:tabs>
          <w:tab w:val="left" w:pos="7369"/>
        </w:tabs>
        <w:rPr>
          <w:lang w:val="en-MY"/>
        </w:rPr>
      </w:pPr>
    </w:p>
    <w:p w:rsidR="00FA0F2C" w:rsidRDefault="00FA0F2C" w:rsidP="00FA0F2C">
      <w:pPr>
        <w:tabs>
          <w:tab w:val="left" w:pos="7369"/>
        </w:tabs>
        <w:jc w:val="both"/>
        <w:rPr>
          <w:sz w:val="24"/>
          <w:szCs w:val="24"/>
          <w:lang w:val="en-MY"/>
        </w:rPr>
      </w:pPr>
    </w:p>
    <w:p w:rsidR="008D233C" w:rsidRDefault="008D233C" w:rsidP="001233C7">
      <w:pPr>
        <w:tabs>
          <w:tab w:val="left" w:pos="7369"/>
        </w:tabs>
        <w:jc w:val="both"/>
        <w:rPr>
          <w:sz w:val="24"/>
          <w:szCs w:val="24"/>
          <w:lang w:val="en-MY"/>
        </w:rPr>
      </w:pPr>
    </w:p>
    <w:p w:rsidR="008D233C" w:rsidRDefault="008D233C" w:rsidP="001233C7">
      <w:pPr>
        <w:tabs>
          <w:tab w:val="left" w:pos="7369"/>
        </w:tabs>
        <w:jc w:val="both"/>
        <w:rPr>
          <w:sz w:val="24"/>
          <w:szCs w:val="24"/>
          <w:lang w:val="en-MY"/>
        </w:rPr>
      </w:pPr>
    </w:p>
    <w:p w:rsidR="00FA0F2C" w:rsidRPr="00FA0F2C" w:rsidRDefault="001233C7" w:rsidP="001233C7">
      <w:pPr>
        <w:tabs>
          <w:tab w:val="left" w:pos="7369"/>
        </w:tabs>
        <w:jc w:val="both"/>
        <w:rPr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98A4A6" wp14:editId="35F17209">
                <wp:simplePos x="0" y="0"/>
                <wp:positionH relativeFrom="column">
                  <wp:posOffset>3689873</wp:posOffset>
                </wp:positionH>
                <wp:positionV relativeFrom="paragraph">
                  <wp:posOffset>255980</wp:posOffset>
                </wp:positionV>
                <wp:extent cx="1387400" cy="1505996"/>
                <wp:effectExtent l="76200" t="38100" r="60960" b="94615"/>
                <wp:wrapNone/>
                <wp:docPr id="61" name="Elb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87400" cy="1505996"/>
                        </a:xfrm>
                        <a:prstGeom prst="bentConnector3">
                          <a:avLst>
                            <a:gd name="adj1" fmla="val 99594"/>
                          </a:avLst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682BC6" id="Elbow Connector 61" o:spid="_x0000_s1026" type="#_x0000_t34" style="position:absolute;margin-left:290.55pt;margin-top:20.15pt;width:109.25pt;height:118.6pt;flip:x 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" adj="21512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="00FA0F2C" w:rsidRPr="00FA0F2C">
        <w:rPr>
          <w:sz w:val="24"/>
          <w:szCs w:val="24"/>
          <w:lang w:val="en-MY"/>
        </w:rPr>
        <w:t xml:space="preserve">Go to </w:t>
      </w:r>
      <w:r w:rsidR="00FA0F2C" w:rsidRPr="00FA0F2C">
        <w:rPr>
          <w:b/>
          <w:bCs/>
          <w:sz w:val="24"/>
          <w:szCs w:val="24"/>
          <w:lang w:val="en-MY"/>
        </w:rPr>
        <w:t>SPS Registered Company Key</w:t>
      </w:r>
      <w:r w:rsidR="00FA0F2C" w:rsidRPr="00FA0F2C">
        <w:rPr>
          <w:sz w:val="24"/>
          <w:szCs w:val="24"/>
          <w:lang w:val="en-MY"/>
        </w:rPr>
        <w:t xml:space="preserve">. Then, click </w:t>
      </w:r>
      <w:r w:rsidR="00FA0F2C" w:rsidRPr="00FA0F2C">
        <w:rPr>
          <w:b/>
          <w:bCs/>
          <w:sz w:val="24"/>
          <w:szCs w:val="24"/>
          <w:lang w:val="en-MY"/>
        </w:rPr>
        <w:t>Add Company</w:t>
      </w:r>
      <w:r w:rsidR="00FA0F2C" w:rsidRPr="00FA0F2C">
        <w:rPr>
          <w:sz w:val="24"/>
          <w:szCs w:val="24"/>
          <w:lang w:val="en-MY"/>
        </w:rPr>
        <w:t xml:space="preserve"> button. </w:t>
      </w:r>
    </w:p>
    <w:p w:rsidR="00FA0F2C" w:rsidRDefault="00FA0F2C" w:rsidP="00FA0F2C">
      <w:pPr>
        <w:tabs>
          <w:tab w:val="left" w:pos="7369"/>
        </w:tabs>
        <w:rPr>
          <w:lang w:val="en-MY"/>
        </w:rPr>
      </w:pPr>
    </w:p>
    <w:p w:rsidR="001233C7" w:rsidRDefault="00FA0F2C" w:rsidP="00FA0F2C">
      <w:pPr>
        <w:tabs>
          <w:tab w:val="left" w:pos="7369"/>
        </w:tabs>
        <w:rPr>
          <w:lang w:val="en-MY"/>
        </w:rPr>
      </w:pPr>
      <w:r w:rsidRPr="00FA0F2C">
        <w:rPr>
          <w:noProof/>
          <w:lang w:val="en-MY" w:eastAsia="en-MY"/>
        </w:rPr>
        <w:drawing>
          <wp:anchor distT="0" distB="0" distL="114300" distR="114300" simplePos="0" relativeHeight="251664384" behindDoc="0" locked="0" layoutInCell="1" allowOverlap="1" wp14:anchorId="449020EB" wp14:editId="684BA0A6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943600" cy="1414780"/>
            <wp:effectExtent l="0" t="0" r="0" b="0"/>
            <wp:wrapNone/>
            <wp:docPr id="60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233C7" w:rsidRPr="001233C7" w:rsidRDefault="001233C7" w:rsidP="001233C7">
      <w:pPr>
        <w:rPr>
          <w:lang w:val="en-MY"/>
        </w:rPr>
      </w:pPr>
    </w:p>
    <w:p w:rsidR="001233C7" w:rsidRPr="001233C7" w:rsidRDefault="001233C7" w:rsidP="001233C7">
      <w:pPr>
        <w:rPr>
          <w:lang w:val="en-MY"/>
        </w:rPr>
      </w:pPr>
    </w:p>
    <w:p w:rsidR="001233C7" w:rsidRPr="001233C7" w:rsidRDefault="001233C7" w:rsidP="001233C7">
      <w:pPr>
        <w:rPr>
          <w:lang w:val="en-MY"/>
        </w:rPr>
      </w:pPr>
    </w:p>
    <w:p w:rsidR="001233C7" w:rsidRPr="001233C7" w:rsidRDefault="001233C7" w:rsidP="001233C7">
      <w:pPr>
        <w:rPr>
          <w:lang w:val="en-MY"/>
        </w:rPr>
      </w:pPr>
    </w:p>
    <w:p w:rsidR="001233C7" w:rsidRPr="001233C7" w:rsidRDefault="001233C7" w:rsidP="001233C7">
      <w:pPr>
        <w:rPr>
          <w:lang w:val="en-MY"/>
        </w:rPr>
      </w:pPr>
    </w:p>
    <w:p w:rsidR="001233C7" w:rsidRDefault="001233C7" w:rsidP="001233C7">
      <w:pPr>
        <w:tabs>
          <w:tab w:val="left" w:pos="3930"/>
        </w:tabs>
        <w:rPr>
          <w:lang w:val="en-MY"/>
        </w:rPr>
      </w:pPr>
    </w:p>
    <w:p w:rsidR="001233C7" w:rsidRDefault="001233C7" w:rsidP="001233C7">
      <w:pPr>
        <w:tabs>
          <w:tab w:val="left" w:pos="3930"/>
        </w:tabs>
        <w:rPr>
          <w:lang w:val="en-MY"/>
        </w:rPr>
      </w:pPr>
    </w:p>
    <w:p w:rsidR="008D233C" w:rsidRDefault="008D233C" w:rsidP="001233C7">
      <w:pPr>
        <w:tabs>
          <w:tab w:val="left" w:pos="3930"/>
        </w:tabs>
        <w:rPr>
          <w:sz w:val="24"/>
          <w:szCs w:val="24"/>
          <w:lang w:val="en-MY"/>
        </w:rPr>
      </w:pPr>
    </w:p>
    <w:p w:rsidR="008D233C" w:rsidRDefault="008D233C" w:rsidP="001233C7">
      <w:pPr>
        <w:tabs>
          <w:tab w:val="left" w:pos="3930"/>
        </w:tabs>
        <w:rPr>
          <w:sz w:val="24"/>
          <w:szCs w:val="24"/>
          <w:lang w:val="en-MY"/>
        </w:rPr>
      </w:pPr>
    </w:p>
    <w:p w:rsidR="008D233C" w:rsidRDefault="008D233C" w:rsidP="00902473">
      <w:pPr>
        <w:tabs>
          <w:tab w:val="left" w:pos="3930"/>
        </w:tabs>
        <w:rPr>
          <w:sz w:val="24"/>
          <w:szCs w:val="24"/>
          <w:lang w:val="en-MY"/>
        </w:rPr>
      </w:pPr>
      <w:r w:rsidRPr="00FA0F2C">
        <w:rPr>
          <w:noProof/>
          <w:lang w:val="en-MY" w:eastAsia="en-MY"/>
        </w:rPr>
        <w:drawing>
          <wp:anchor distT="0" distB="0" distL="114300" distR="114300" simplePos="0" relativeHeight="251665408" behindDoc="0" locked="0" layoutInCell="1" allowOverlap="1" wp14:anchorId="4F8606B8" wp14:editId="63BC973C">
            <wp:simplePos x="0" y="0"/>
            <wp:positionH relativeFrom="margin">
              <wp:posOffset>0</wp:posOffset>
            </wp:positionH>
            <wp:positionV relativeFrom="paragraph">
              <wp:posOffset>772758</wp:posOffset>
            </wp:positionV>
            <wp:extent cx="5943600" cy="906145"/>
            <wp:effectExtent l="0" t="0" r="0" b="8255"/>
            <wp:wrapNone/>
            <wp:docPr id="12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012AD"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502C332" wp14:editId="66072C4E">
                <wp:simplePos x="0" y="0"/>
                <wp:positionH relativeFrom="column">
                  <wp:posOffset>505460</wp:posOffset>
                </wp:positionH>
                <wp:positionV relativeFrom="paragraph">
                  <wp:posOffset>1378548</wp:posOffset>
                </wp:positionV>
                <wp:extent cx="1344706" cy="225910"/>
                <wp:effectExtent l="0" t="0" r="8255" b="317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4706" cy="225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12AD" w:rsidRPr="00BC1D16" w:rsidRDefault="00BC1D16" w:rsidP="006868E5">
                            <w:pPr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</w:pPr>
                            <w:r w:rsidRPr="00BC1D16">
                              <w:rPr>
                                <w:color w:val="7F7F7F" w:themeColor="text1" w:themeTint="80"/>
                                <w:sz w:val="16"/>
                                <w:szCs w:val="16"/>
                              </w:rPr>
                              <w:t>666768-V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502C332"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37" type="#_x0000_t202" style="position:absolute;margin-left:39.8pt;margin-top:108.55pt;width:105.9pt;height:17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" fillcolor="white [3201]" stroked="f" strokeweight=".5pt">
                <v:textbox>
                  <w:txbxContent>
                    <w:p w:rsidR="008012AD" w:rsidRPr="00BC1D16" w:rsidRDefault="00BC1D16" w:rsidP="006868E5">
                      <w:pPr>
                        <w:rPr>
                          <w:color w:val="7F7F7F" w:themeColor="text1" w:themeTint="80"/>
                          <w:sz w:val="16"/>
                          <w:szCs w:val="16"/>
                        </w:rPr>
                      </w:pPr>
                      <w:r w:rsidRPr="00BC1D16">
                        <w:rPr>
                          <w:color w:val="7F7F7F" w:themeColor="text1" w:themeTint="80"/>
                          <w:sz w:val="16"/>
                          <w:szCs w:val="16"/>
                        </w:rPr>
                        <w:t>666768-V</w:t>
                      </w:r>
                    </w:p>
                  </w:txbxContent>
                </v:textbox>
              </v:shape>
            </w:pict>
          </mc:Fallback>
        </mc:AlternateContent>
      </w:r>
      <w:r w:rsidR="001233C7"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C3B8FB1" wp14:editId="54044D98">
                <wp:simplePos x="0" y="0"/>
                <wp:positionH relativeFrom="column">
                  <wp:posOffset>5152390</wp:posOffset>
                </wp:positionH>
                <wp:positionV relativeFrom="paragraph">
                  <wp:posOffset>1647153</wp:posOffset>
                </wp:positionV>
                <wp:extent cx="0" cy="344170"/>
                <wp:effectExtent l="114300" t="38100" r="114300" b="74930"/>
                <wp:wrapNone/>
                <wp:docPr id="62" name="Straight Arrow Connector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4417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E1E8A9" id="Straight Arrow Connector 62" o:spid="_x0000_s1026" type="#_x0000_t32" style="position:absolute;margin-left:405.7pt;margin-top:129.7pt;width:0;height:27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" strokecolor="black [3200]" strokeweight="3pt">
                <v:stroke endarrow="block" endcap="round"/>
                <v:shadow on="t" color="black" opacity="22937f" origin=",.5" offset="0"/>
              </v:shape>
            </w:pict>
          </mc:Fallback>
        </mc:AlternateContent>
      </w:r>
      <w:r w:rsidR="001233C7"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421A752" wp14:editId="5A1CCC3B">
                <wp:simplePos x="0" y="0"/>
                <wp:positionH relativeFrom="column">
                  <wp:posOffset>4707292</wp:posOffset>
                </wp:positionH>
                <wp:positionV relativeFrom="paragraph">
                  <wp:posOffset>2054225</wp:posOffset>
                </wp:positionV>
                <wp:extent cx="882127" cy="247426"/>
                <wp:effectExtent l="0" t="0" r="13335" b="1968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2127" cy="24742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233C7" w:rsidRDefault="001233C7" w:rsidP="001233C7">
                            <w:pPr>
                              <w:jc w:val="center"/>
                            </w:pPr>
                            <w:r>
                              <w:t>Save Button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21A752" id="Rectangle 63" o:spid="_x0000_s1038" style="position:absolute;margin-left:370.65pt;margin-top:161.75pt;width:69.4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" fillcolor="#90c226 [3204]" strokecolor="#476013 [1604]" strokeweight="1.5pt">
                <v:stroke endcap="round"/>
                <v:textbox>
                  <w:txbxContent>
                    <w:p w:rsidR="001233C7" w:rsidRDefault="001233C7" w:rsidP="001233C7">
                      <w:pPr>
                        <w:jc w:val="center"/>
                      </w:pPr>
                      <w:r>
                        <w:t>Save Button</w:t>
                      </w:r>
                    </w:p>
                  </w:txbxContent>
                </v:textbox>
              </v:rect>
            </w:pict>
          </mc:Fallback>
        </mc:AlternateContent>
      </w:r>
      <w:r w:rsidR="001233C7" w:rsidRPr="00FA0F2C">
        <w:rPr>
          <w:sz w:val="24"/>
          <w:szCs w:val="24"/>
          <w:lang w:val="en-MY"/>
        </w:rPr>
        <w:t xml:space="preserve">Once click, you </w:t>
      </w:r>
      <w:r w:rsidR="00902473">
        <w:rPr>
          <w:sz w:val="24"/>
          <w:szCs w:val="24"/>
          <w:lang w:val="en-MY"/>
        </w:rPr>
        <w:t xml:space="preserve">need to entered </w:t>
      </w:r>
      <w:r w:rsidR="001233C7" w:rsidRPr="008D233C">
        <w:rPr>
          <w:b/>
          <w:bCs/>
          <w:sz w:val="24"/>
          <w:szCs w:val="24"/>
          <w:lang w:val="en-MY"/>
        </w:rPr>
        <w:t>Company No</w:t>
      </w:r>
      <w:r w:rsidR="001233C7" w:rsidRPr="00FA0F2C">
        <w:rPr>
          <w:sz w:val="24"/>
          <w:szCs w:val="24"/>
          <w:lang w:val="en-MY"/>
        </w:rPr>
        <w:t xml:space="preserve">. </w:t>
      </w:r>
      <w:r w:rsidR="00E83CFD">
        <w:rPr>
          <w:sz w:val="24"/>
          <w:szCs w:val="24"/>
          <w:lang w:val="en-MY"/>
        </w:rPr>
        <w:t>Activation D</w:t>
      </w:r>
      <w:r>
        <w:rPr>
          <w:sz w:val="24"/>
          <w:szCs w:val="24"/>
          <w:lang w:val="en-MY"/>
        </w:rPr>
        <w:t xml:space="preserve">ate and Activation Key will be generated automatically. </w:t>
      </w:r>
      <w:r w:rsidR="001233C7" w:rsidRPr="00FA0F2C">
        <w:rPr>
          <w:sz w:val="24"/>
          <w:szCs w:val="24"/>
          <w:lang w:val="en-MY"/>
        </w:rPr>
        <w:t>Next, click save button.</w:t>
      </w:r>
    </w:p>
    <w:p w:rsidR="008D233C" w:rsidRPr="008D233C" w:rsidRDefault="008D233C" w:rsidP="008D233C">
      <w:pPr>
        <w:rPr>
          <w:sz w:val="24"/>
          <w:szCs w:val="24"/>
          <w:lang w:val="en-MY"/>
        </w:rPr>
      </w:pPr>
    </w:p>
    <w:p w:rsidR="008D233C" w:rsidRPr="008D233C" w:rsidRDefault="008D233C" w:rsidP="008D233C">
      <w:pPr>
        <w:rPr>
          <w:sz w:val="24"/>
          <w:szCs w:val="24"/>
          <w:lang w:val="en-MY"/>
        </w:rPr>
      </w:pPr>
    </w:p>
    <w:p w:rsidR="008D233C" w:rsidRPr="008D233C" w:rsidRDefault="008D233C" w:rsidP="008D233C">
      <w:pPr>
        <w:rPr>
          <w:sz w:val="24"/>
          <w:szCs w:val="24"/>
          <w:lang w:val="en-MY"/>
        </w:rPr>
      </w:pPr>
    </w:p>
    <w:p w:rsidR="008D233C" w:rsidRPr="008D233C" w:rsidRDefault="00B26A99" w:rsidP="008D233C">
      <w:pPr>
        <w:rPr>
          <w:sz w:val="24"/>
          <w:szCs w:val="24"/>
          <w:lang w:val="en-MY"/>
        </w:rPr>
      </w:pPr>
      <w:r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76B1F0D" wp14:editId="23930107">
                <wp:simplePos x="0" y="0"/>
                <wp:positionH relativeFrom="column">
                  <wp:posOffset>558536</wp:posOffset>
                </wp:positionH>
                <wp:positionV relativeFrom="paragraph">
                  <wp:posOffset>103505</wp:posOffset>
                </wp:positionV>
                <wp:extent cx="508635" cy="200025"/>
                <wp:effectExtent l="0" t="0" r="5715" b="9525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" cy="200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A99" w:rsidRPr="00B26A99" w:rsidRDefault="00B26A99" w:rsidP="00B26A99">
                            <w:pPr>
                              <w:rPr>
                                <w:color w:val="757575" w:themeColor="background2" w:themeShade="80"/>
                                <w:sz w:val="16"/>
                                <w:szCs w:val="16"/>
                              </w:rPr>
                            </w:pPr>
                            <w:r w:rsidRPr="00B26A99">
                              <w:rPr>
                                <w:color w:val="757575" w:themeColor="background2" w:themeShade="80"/>
                                <w:sz w:val="16"/>
                                <w:szCs w:val="16"/>
                              </w:rPr>
                              <w:t>9999-T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6B1F0D" id="Text Box 106" o:spid="_x0000_s1039" type="#_x0000_t202" style="position:absolute;margin-left:44pt;margin-top:8.15pt;width:40.05pt;height:15.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" fillcolor="white [3201]" stroked="f" strokeweight=".5pt">
                <v:textbox>
                  <w:txbxContent>
                    <w:p w:rsidR="00B26A99" w:rsidRPr="00B26A99" w:rsidRDefault="00B26A99" w:rsidP="00B26A99">
                      <w:pPr>
                        <w:rPr>
                          <w:color w:val="757575" w:themeColor="background2" w:themeShade="80"/>
                          <w:sz w:val="16"/>
                          <w:szCs w:val="16"/>
                        </w:rPr>
                      </w:pPr>
                      <w:r w:rsidRPr="00B26A99">
                        <w:rPr>
                          <w:color w:val="757575" w:themeColor="background2" w:themeShade="80"/>
                          <w:sz w:val="16"/>
                          <w:szCs w:val="16"/>
                        </w:rPr>
                        <w:t>9999-T</w:t>
                      </w:r>
                    </w:p>
                  </w:txbxContent>
                </v:textbox>
              </v:shape>
            </w:pict>
          </mc:Fallback>
        </mc:AlternateContent>
      </w:r>
    </w:p>
    <w:p w:rsidR="008D233C" w:rsidRPr="008D233C" w:rsidRDefault="008D233C" w:rsidP="008D233C">
      <w:pPr>
        <w:rPr>
          <w:sz w:val="24"/>
          <w:szCs w:val="24"/>
          <w:lang w:val="en-MY"/>
        </w:rPr>
      </w:pPr>
    </w:p>
    <w:p w:rsidR="00DC60BF" w:rsidRDefault="00DC60BF" w:rsidP="008D233C">
      <w:pPr>
        <w:rPr>
          <w:sz w:val="24"/>
          <w:szCs w:val="24"/>
          <w:lang w:val="en-MY"/>
        </w:rPr>
      </w:pPr>
    </w:p>
    <w:p w:rsidR="00DC60BF" w:rsidRDefault="00DC60BF" w:rsidP="008D233C">
      <w:pPr>
        <w:rPr>
          <w:sz w:val="24"/>
          <w:szCs w:val="24"/>
          <w:lang w:val="en-MY"/>
        </w:rPr>
      </w:pPr>
    </w:p>
    <w:p w:rsidR="001233C7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  <w:r>
        <w:rPr>
          <w:sz w:val="24"/>
          <w:szCs w:val="24"/>
          <w:lang w:val="en-MY"/>
        </w:rPr>
        <w:tab/>
      </w:r>
    </w:p>
    <w:p w:rsidR="008D233C" w:rsidRDefault="00DC60BF" w:rsidP="008D233C">
      <w:pPr>
        <w:tabs>
          <w:tab w:val="left" w:pos="8284"/>
        </w:tabs>
        <w:rPr>
          <w:sz w:val="24"/>
          <w:szCs w:val="24"/>
          <w:lang w:val="en-MY"/>
        </w:rPr>
      </w:pPr>
      <w:r>
        <w:rPr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2F5B02A" wp14:editId="367423DC">
                <wp:simplePos x="0" y="0"/>
                <wp:positionH relativeFrom="margin">
                  <wp:posOffset>0</wp:posOffset>
                </wp:positionH>
                <wp:positionV relativeFrom="paragraph">
                  <wp:posOffset>2684</wp:posOffset>
                </wp:positionV>
                <wp:extent cx="6066790" cy="522713"/>
                <wp:effectExtent l="19050" t="19050" r="10160" b="10795"/>
                <wp:wrapNone/>
                <wp:docPr id="107" name="Rounded 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790" cy="522713"/>
                        </a:xfrm>
                        <a:prstGeom prst="roundRect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C60BF" w:rsidRPr="00E47DFD" w:rsidRDefault="00DC60BF" w:rsidP="00DC60BF">
                            <w:pPr>
                              <w:tabs>
                                <w:tab w:val="left" w:pos="6684"/>
                              </w:tabs>
                              <w:rPr>
                                <w:color w:val="FF0000"/>
                                <w:sz w:val="24"/>
                                <w:szCs w:val="24"/>
                                <w:lang w:val="en-MY"/>
                              </w:rPr>
                            </w:pPr>
                            <w:r w:rsidRPr="00E47DFD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MY"/>
                              </w:rPr>
                              <w:t>Note:</w:t>
                            </w:r>
                            <w:r w:rsidRPr="00E47DFD">
                              <w:rPr>
                                <w:color w:val="FF0000"/>
                                <w:sz w:val="24"/>
                                <w:szCs w:val="24"/>
                                <w:lang w:val="en-MY"/>
                              </w:rPr>
                              <w:t xml:space="preserve"> Make sure there is no </w:t>
                            </w:r>
                            <w:r w:rsidRPr="00DC60BF">
                              <w:rPr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val="en-MY"/>
                              </w:rPr>
                              <w:t>SPACE</w:t>
                            </w:r>
                            <w:r w:rsidRPr="00E47DFD">
                              <w:rPr>
                                <w:color w:val="FF0000"/>
                                <w:sz w:val="24"/>
                                <w:szCs w:val="24"/>
                                <w:lang w:val="en-MY"/>
                              </w:rPr>
                              <w:t xml:space="preserve"> when you copy and paste. IF you are failed to validate, please contact your Dealer.</w:t>
                            </w:r>
                            <w:r w:rsidRPr="007A5C4C">
                              <w:rPr>
                                <w:noProof/>
                                <w:lang w:val="en-MY" w:eastAsia="en-MY"/>
                              </w:rPr>
                              <w:t xml:space="preserve"> </w:t>
                            </w:r>
                          </w:p>
                          <w:p w:rsidR="00DC60BF" w:rsidRPr="00DC60BF" w:rsidRDefault="00DC60BF" w:rsidP="00DC60BF">
                            <w:pPr>
                              <w:jc w:val="center"/>
                              <w:rPr>
                                <w:lang w:val="en-M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5B02A" id="Rounded Rectangle 107" o:spid="_x0000_s1040" style="position:absolute;margin-left:0;margin-top:.2pt;width:477.7pt;height:41.15pt;z-index:2517145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" filled="f" strokecolor="#90c226 [3204]" strokeweight="3pt">
                <v:stroke endcap="round"/>
                <v:textbox>
                  <w:txbxContent>
                    <w:p w:rsidR="00DC60BF" w:rsidRPr="00E47DFD" w:rsidRDefault="00DC60BF" w:rsidP="00DC60BF">
                      <w:pPr>
                        <w:tabs>
                          <w:tab w:val="left" w:pos="6684"/>
                        </w:tabs>
                        <w:rPr>
                          <w:color w:val="FF0000"/>
                          <w:sz w:val="24"/>
                          <w:szCs w:val="24"/>
                          <w:lang w:val="en-MY"/>
                        </w:rPr>
                      </w:pPr>
                      <w:r w:rsidRPr="00E47DFD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MY"/>
                        </w:rPr>
                        <w:t>Note:</w:t>
                      </w:r>
                      <w:r w:rsidRPr="00E47DFD">
                        <w:rPr>
                          <w:color w:val="FF0000"/>
                          <w:sz w:val="24"/>
                          <w:szCs w:val="24"/>
                          <w:lang w:val="en-MY"/>
                        </w:rPr>
                        <w:t xml:space="preserve"> Make sure there is no </w:t>
                      </w:r>
                      <w:r w:rsidRPr="00DC60BF">
                        <w:rPr>
                          <w:b/>
                          <w:bCs/>
                          <w:color w:val="FF0000"/>
                          <w:sz w:val="24"/>
                          <w:szCs w:val="24"/>
                          <w:lang w:val="en-MY"/>
                        </w:rPr>
                        <w:t>SPACE</w:t>
                      </w:r>
                      <w:r w:rsidRPr="00E47DFD">
                        <w:rPr>
                          <w:color w:val="FF0000"/>
                          <w:sz w:val="24"/>
                          <w:szCs w:val="24"/>
                          <w:lang w:val="en-MY"/>
                        </w:rPr>
                        <w:t xml:space="preserve"> when you copy and paste. IF you are failed to validate, please contact your Dealer.</w:t>
                      </w:r>
                      <w:r w:rsidRPr="007A5C4C">
                        <w:rPr>
                          <w:noProof/>
                          <w:lang w:val="en-MY" w:eastAsia="en-MY"/>
                        </w:rPr>
                        <w:t xml:space="preserve"> </w:t>
                      </w:r>
                    </w:p>
                    <w:p w:rsidR="00DC60BF" w:rsidRPr="00DC60BF" w:rsidRDefault="00DC60BF" w:rsidP="00DC60BF">
                      <w:pPr>
                        <w:jc w:val="center"/>
                        <w:rPr>
                          <w:lang w:val="en-MY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D233C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8D233C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8D233C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8D233C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8D233C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8D233C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5031EA" w:rsidRDefault="005031EA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41748A" w:rsidRDefault="0041748A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41748A" w:rsidRDefault="0041748A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8D233C" w:rsidRPr="008D233C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  <w:r w:rsidRPr="008D233C">
        <w:rPr>
          <w:sz w:val="24"/>
          <w:szCs w:val="24"/>
          <w:lang w:val="en-MY"/>
        </w:rPr>
        <w:t xml:space="preserve">Next, copy your </w:t>
      </w:r>
      <w:r w:rsidRPr="00F3149B">
        <w:rPr>
          <w:b/>
          <w:bCs/>
          <w:sz w:val="24"/>
          <w:szCs w:val="24"/>
          <w:lang w:val="en-MY"/>
        </w:rPr>
        <w:t>Activation Key</w:t>
      </w:r>
      <w:r w:rsidRPr="008D233C">
        <w:rPr>
          <w:sz w:val="24"/>
          <w:szCs w:val="24"/>
          <w:lang w:val="en-MY"/>
        </w:rPr>
        <w:t>.</w:t>
      </w:r>
    </w:p>
    <w:p w:rsidR="008D233C" w:rsidRDefault="008D233C" w:rsidP="008D233C">
      <w:pPr>
        <w:tabs>
          <w:tab w:val="left" w:pos="8284"/>
        </w:tabs>
        <w:rPr>
          <w:sz w:val="24"/>
          <w:szCs w:val="24"/>
          <w:lang w:val="en-MY"/>
        </w:rPr>
      </w:pPr>
    </w:p>
    <w:p w:rsidR="00F3149B" w:rsidRDefault="00B26A99" w:rsidP="008D233C">
      <w:pPr>
        <w:tabs>
          <w:tab w:val="left" w:pos="8284"/>
        </w:tabs>
        <w:jc w:val="center"/>
        <w:rPr>
          <w:sz w:val="24"/>
          <w:szCs w:val="24"/>
          <w:lang w:val="en-MY"/>
        </w:rPr>
      </w:pPr>
      <w:r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AA966F0" wp14:editId="3FDECAA5">
                <wp:simplePos x="0" y="0"/>
                <wp:positionH relativeFrom="column">
                  <wp:posOffset>340360</wp:posOffset>
                </wp:positionH>
                <wp:positionV relativeFrom="paragraph">
                  <wp:posOffset>585841</wp:posOffset>
                </wp:positionV>
                <wp:extent cx="508958" cy="200289"/>
                <wp:effectExtent l="0" t="0" r="5715" b="9525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58" cy="200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26A99" w:rsidRPr="00B26A99" w:rsidRDefault="00B26A99" w:rsidP="00B26A99">
                            <w:pPr>
                              <w:rPr>
                                <w:color w:val="757575" w:themeColor="background2" w:themeShade="80"/>
                                <w:sz w:val="14"/>
                                <w:szCs w:val="14"/>
                              </w:rPr>
                            </w:pPr>
                            <w:r w:rsidRPr="00B26A99">
                              <w:rPr>
                                <w:color w:val="757575" w:themeColor="background2" w:themeShade="80"/>
                                <w:sz w:val="14"/>
                                <w:szCs w:val="14"/>
                              </w:rPr>
                              <w:t>9999-T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966F0" id="Text Box 105" o:spid="_x0000_s1041" type="#_x0000_t202" style="position:absolute;left:0;text-align:left;margin-left:26.8pt;margin-top:46.15pt;width:40.1pt;height:15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" fillcolor="white [3201]" stroked="f" strokeweight=".5pt">
                <v:textbox>
                  <w:txbxContent>
                    <w:p w:rsidR="00B26A99" w:rsidRPr="00B26A99" w:rsidRDefault="00B26A99" w:rsidP="00B26A99">
                      <w:pPr>
                        <w:rPr>
                          <w:color w:val="757575" w:themeColor="background2" w:themeShade="80"/>
                          <w:sz w:val="14"/>
                          <w:szCs w:val="14"/>
                        </w:rPr>
                      </w:pPr>
                      <w:r w:rsidRPr="00B26A99">
                        <w:rPr>
                          <w:color w:val="757575" w:themeColor="background2" w:themeShade="80"/>
                          <w:sz w:val="14"/>
                          <w:szCs w:val="14"/>
                        </w:rPr>
                        <w:t>9999-T</w:t>
                      </w:r>
                    </w:p>
                  </w:txbxContent>
                </v:textbox>
              </v:shape>
            </w:pict>
          </mc:Fallback>
        </mc:AlternateContent>
      </w:r>
      <w:r w:rsidR="004D41AF"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817BB31" wp14:editId="01751BD9">
                <wp:simplePos x="0" y="0"/>
                <wp:positionH relativeFrom="column">
                  <wp:posOffset>4692015</wp:posOffset>
                </wp:positionH>
                <wp:positionV relativeFrom="paragraph">
                  <wp:posOffset>698871</wp:posOffset>
                </wp:positionV>
                <wp:extent cx="45719" cy="2388930"/>
                <wp:effectExtent l="0" t="95250" r="1212215" b="144780"/>
                <wp:wrapNone/>
                <wp:docPr id="102" name="Elb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2388930"/>
                        </a:xfrm>
                        <a:prstGeom prst="bentConnector3">
                          <a:avLst>
                            <a:gd name="adj1" fmla="val 2661815"/>
                          </a:avLst>
                        </a:prstGeom>
                        <a:ln w="38100">
                          <a:headEnd type="triangle"/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3FFE5" id="Elbow Connector 102" o:spid="_x0000_s1026" type="#_x0000_t34" style="position:absolute;margin-left:369.45pt;margin-top:55.05pt;width:3.6pt;height:188.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" adj="574952" strokecolor="black [3200]" strokeweight="3pt">
                <v:stroke startarrow="block" endarrow="block" endcap="round"/>
                <v:shadow on="t" color="black" opacity="22937f" origin=",.5" offset="0"/>
              </v:shape>
            </w:pict>
          </mc:Fallback>
        </mc:AlternateContent>
      </w:r>
      <w:r w:rsidR="0077294A"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4BA0D88" wp14:editId="70A5C8A3">
                <wp:simplePos x="0" y="0"/>
                <wp:positionH relativeFrom="column">
                  <wp:posOffset>1259205</wp:posOffset>
                </wp:positionH>
                <wp:positionV relativeFrom="paragraph">
                  <wp:posOffset>585734</wp:posOffset>
                </wp:positionV>
                <wp:extent cx="681486" cy="209479"/>
                <wp:effectExtent l="0" t="0" r="4445" b="635"/>
                <wp:wrapNone/>
                <wp:docPr id="96" name="Text 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6" cy="20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7294A" w:rsidRPr="0077294A" w:rsidRDefault="0077294A">
                            <w:pPr>
                              <w:rPr>
                                <w:color w:val="757575" w:themeColor="background2" w:themeShade="80"/>
                                <w:sz w:val="14"/>
                                <w:szCs w:val="14"/>
                              </w:rPr>
                            </w:pPr>
                            <w:r w:rsidRPr="0077294A">
                              <w:rPr>
                                <w:color w:val="757575" w:themeColor="background2" w:themeShade="80"/>
                                <w:sz w:val="14"/>
                                <w:szCs w:val="14"/>
                              </w:rPr>
                              <w:t>02-04-2015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BA0D88" id="Text Box 96" o:spid="_x0000_s1042" type="#_x0000_t202" style="position:absolute;left:0;text-align:left;margin-left:99.15pt;margin-top:46.1pt;width:53.65pt;height:16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" fillcolor="white [3201]" stroked="f" strokeweight=".5pt">
                <v:textbox>
                  <w:txbxContent>
                    <w:p w:rsidR="0077294A" w:rsidRPr="0077294A" w:rsidRDefault="0077294A">
                      <w:pPr>
                        <w:rPr>
                          <w:color w:val="757575" w:themeColor="background2" w:themeShade="80"/>
                          <w:sz w:val="14"/>
                          <w:szCs w:val="14"/>
                        </w:rPr>
                      </w:pPr>
                      <w:r w:rsidRPr="0077294A">
                        <w:rPr>
                          <w:color w:val="757575" w:themeColor="background2" w:themeShade="80"/>
                          <w:sz w:val="14"/>
                          <w:szCs w:val="14"/>
                        </w:rPr>
                        <w:t>02-04-2015</w:t>
                      </w:r>
                    </w:p>
                  </w:txbxContent>
                </v:textbox>
              </v:shape>
            </w:pict>
          </mc:Fallback>
        </mc:AlternateContent>
      </w:r>
      <w:r w:rsidR="008D233C" w:rsidRPr="008D233C">
        <w:rPr>
          <w:noProof/>
          <w:sz w:val="24"/>
          <w:szCs w:val="24"/>
          <w:lang w:val="en-MY" w:eastAsia="en-MY"/>
        </w:rPr>
        <w:drawing>
          <wp:inline distT="0" distB="0" distL="0" distR="0" wp14:anchorId="67743088" wp14:editId="6F76B090">
            <wp:extent cx="5943600" cy="830580"/>
            <wp:effectExtent l="0" t="0" r="0" b="7620"/>
            <wp:docPr id="65" name="Pictur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149B" w:rsidRPr="00F3149B" w:rsidRDefault="00F3149B" w:rsidP="00F3149B">
      <w:pPr>
        <w:rPr>
          <w:sz w:val="24"/>
          <w:szCs w:val="24"/>
          <w:lang w:val="en-MY"/>
        </w:rPr>
      </w:pPr>
    </w:p>
    <w:p w:rsidR="00F3149B" w:rsidRPr="00F3149B" w:rsidRDefault="00F3149B" w:rsidP="00F3149B">
      <w:pPr>
        <w:rPr>
          <w:sz w:val="24"/>
          <w:szCs w:val="24"/>
          <w:lang w:val="en-MY"/>
        </w:rPr>
      </w:pPr>
    </w:p>
    <w:p w:rsidR="00F3149B" w:rsidRDefault="00F3149B" w:rsidP="00F3149B">
      <w:pPr>
        <w:rPr>
          <w:sz w:val="24"/>
          <w:szCs w:val="24"/>
          <w:lang w:val="en-MY"/>
        </w:rPr>
      </w:pPr>
    </w:p>
    <w:p w:rsidR="00F3149B" w:rsidRPr="00F3149B" w:rsidRDefault="00F3149B" w:rsidP="00F3149B">
      <w:pPr>
        <w:tabs>
          <w:tab w:val="left" w:pos="3202"/>
        </w:tabs>
        <w:rPr>
          <w:sz w:val="24"/>
          <w:szCs w:val="24"/>
        </w:rPr>
      </w:pPr>
      <w:r w:rsidRPr="00F3149B">
        <w:rPr>
          <w:sz w:val="24"/>
          <w:szCs w:val="24"/>
        </w:rPr>
        <w:t xml:space="preserve">Then, open your </w:t>
      </w:r>
      <w:r w:rsidRPr="00F3149B">
        <w:rPr>
          <w:b/>
          <w:bCs/>
          <w:sz w:val="24"/>
          <w:szCs w:val="24"/>
        </w:rPr>
        <w:t>Company Master</w:t>
      </w:r>
      <w:r>
        <w:rPr>
          <w:sz w:val="24"/>
          <w:szCs w:val="24"/>
        </w:rPr>
        <w:t xml:space="preserve"> page</w:t>
      </w:r>
      <w:r w:rsidR="008C02C3">
        <w:rPr>
          <w:sz w:val="24"/>
          <w:szCs w:val="24"/>
        </w:rPr>
        <w:t xml:space="preserve"> in SPS</w:t>
      </w:r>
      <w:r>
        <w:rPr>
          <w:sz w:val="24"/>
          <w:szCs w:val="24"/>
        </w:rPr>
        <w:t>. Paste</w:t>
      </w:r>
      <w:r w:rsidRPr="00F3149B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your </w:t>
      </w:r>
      <w:r w:rsidRPr="00F3149B">
        <w:rPr>
          <w:b/>
          <w:bCs/>
          <w:sz w:val="24"/>
          <w:szCs w:val="24"/>
        </w:rPr>
        <w:t>Activation Key</w:t>
      </w:r>
      <w:r w:rsidRPr="00F3149B">
        <w:rPr>
          <w:sz w:val="24"/>
          <w:szCs w:val="24"/>
        </w:rPr>
        <w:t xml:space="preserve"> and paste the </w:t>
      </w:r>
      <w:r w:rsidR="008C02C3">
        <w:rPr>
          <w:sz w:val="24"/>
          <w:szCs w:val="24"/>
        </w:rPr>
        <w:t>code into Company Activation Key column besides Company No</w:t>
      </w:r>
      <w:r w:rsidRPr="00F3149B">
        <w:rPr>
          <w:sz w:val="24"/>
          <w:szCs w:val="24"/>
        </w:rPr>
        <w:t>.</w:t>
      </w:r>
    </w:p>
    <w:p w:rsidR="008D233C" w:rsidRDefault="008D233C" w:rsidP="00F3149B">
      <w:pPr>
        <w:tabs>
          <w:tab w:val="left" w:pos="3202"/>
        </w:tabs>
        <w:rPr>
          <w:sz w:val="24"/>
          <w:szCs w:val="24"/>
        </w:rPr>
      </w:pPr>
    </w:p>
    <w:p w:rsidR="00F3149B" w:rsidRPr="00F3149B" w:rsidRDefault="00B978F5" w:rsidP="00F3149B">
      <w:pPr>
        <w:tabs>
          <w:tab w:val="left" w:pos="3202"/>
        </w:tabs>
        <w:rPr>
          <w:sz w:val="24"/>
          <w:szCs w:val="24"/>
        </w:rPr>
      </w:pPr>
      <w:r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2A78701" wp14:editId="2FF30BA7">
                <wp:simplePos x="0" y="0"/>
                <wp:positionH relativeFrom="column">
                  <wp:posOffset>1275080</wp:posOffset>
                </wp:positionH>
                <wp:positionV relativeFrom="paragraph">
                  <wp:posOffset>925459</wp:posOffset>
                </wp:positionV>
                <wp:extent cx="1561381" cy="209479"/>
                <wp:effectExtent l="0" t="0" r="1270" b="635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1381" cy="20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8F5" w:rsidRPr="00B978F5" w:rsidRDefault="00B978F5" w:rsidP="00B978F5">
                            <w:pPr>
                              <w:rPr>
                                <w:color w:val="757575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757575" w:themeColor="background2" w:themeShade="80"/>
                                <w:sz w:val="16"/>
                                <w:szCs w:val="16"/>
                              </w:rPr>
                              <w:t>AHMED FURNITURE SDN BHD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78701" id="Text Box 104" o:spid="_x0000_s1043" type="#_x0000_t202" style="position:absolute;margin-left:100.4pt;margin-top:72.85pt;width:122.95pt;height:16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" fillcolor="white [3201]" stroked="f" strokeweight=".5pt">
                <v:textbox>
                  <w:txbxContent>
                    <w:p w:rsidR="00B978F5" w:rsidRPr="00B978F5" w:rsidRDefault="00B978F5" w:rsidP="00B978F5">
                      <w:pPr>
                        <w:rPr>
                          <w:color w:val="757575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757575" w:themeColor="background2" w:themeShade="80"/>
                          <w:sz w:val="16"/>
                          <w:szCs w:val="16"/>
                        </w:rPr>
                        <w:t>AHMED FURNITURE SDN BHD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MY" w:eastAsia="en-MY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43B0426" wp14:editId="271AFDD9">
                <wp:simplePos x="0" y="0"/>
                <wp:positionH relativeFrom="column">
                  <wp:posOffset>1284916</wp:posOffset>
                </wp:positionH>
                <wp:positionV relativeFrom="paragraph">
                  <wp:posOffset>512182</wp:posOffset>
                </wp:positionV>
                <wp:extent cx="1086929" cy="209479"/>
                <wp:effectExtent l="0" t="0" r="0" b="635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6929" cy="2094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978F5" w:rsidRPr="00B978F5" w:rsidRDefault="00B26A99" w:rsidP="00B978F5">
                            <w:pPr>
                              <w:rPr>
                                <w:color w:val="757575" w:themeColor="background2" w:themeShade="8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757575" w:themeColor="background2" w:themeShade="80"/>
                                <w:sz w:val="16"/>
                                <w:szCs w:val="16"/>
                              </w:rPr>
                              <w:t>9999-T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3B0426" id="Text Box 103" o:spid="_x0000_s1044" type="#_x0000_t202" style="position:absolute;margin-left:101.15pt;margin-top:40.35pt;width:85.6pt;height:16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" fillcolor="white [3201]" stroked="f" strokeweight=".5pt">
                <v:textbox>
                  <w:txbxContent>
                    <w:p w:rsidR="00B978F5" w:rsidRPr="00B978F5" w:rsidRDefault="00B26A99" w:rsidP="00B978F5">
                      <w:pPr>
                        <w:rPr>
                          <w:color w:val="757575" w:themeColor="background2" w:themeShade="80"/>
                          <w:sz w:val="16"/>
                          <w:szCs w:val="16"/>
                        </w:rPr>
                      </w:pPr>
                      <w:r>
                        <w:rPr>
                          <w:color w:val="757575" w:themeColor="background2" w:themeShade="80"/>
                          <w:sz w:val="16"/>
                          <w:szCs w:val="16"/>
                        </w:rPr>
                        <w:t>9999-T</w:t>
                      </w:r>
                    </w:p>
                  </w:txbxContent>
                </v:textbox>
              </v:shape>
            </w:pict>
          </mc:Fallback>
        </mc:AlternateContent>
      </w:r>
      <w:r w:rsidR="00F3149B" w:rsidRPr="00F3149B">
        <w:rPr>
          <w:noProof/>
          <w:sz w:val="24"/>
          <w:szCs w:val="24"/>
          <w:lang w:val="en-MY" w:eastAsia="en-MY"/>
        </w:rPr>
        <w:drawing>
          <wp:inline distT="0" distB="0" distL="0" distR="0" wp14:anchorId="6A270C9F" wp14:editId="771C143D">
            <wp:extent cx="5857240" cy="2314189"/>
            <wp:effectExtent l="0" t="0" r="0" b="0"/>
            <wp:docPr id="66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" t="4442"/>
                    <a:stretch/>
                  </pic:blipFill>
                  <pic:spPr bwMode="auto">
                    <a:xfrm>
                      <a:off x="0" y="0"/>
                      <a:ext cx="5857539" cy="231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149B" w:rsidRPr="00F3149B">
      <w:headerReference w:type="default" r:id="rId31"/>
      <w:footerReference w:type="default" r:id="rId32"/>
      <w:pgSz w:w="12240" w:h="15840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472" w:rsidRDefault="006C7472" w:rsidP="00D213D5">
      <w:pPr>
        <w:spacing w:after="0" w:line="240" w:lineRule="auto"/>
      </w:pPr>
      <w:r>
        <w:separator/>
      </w:r>
    </w:p>
  </w:endnote>
  <w:endnote w:type="continuationSeparator" w:id="0">
    <w:p w:rsidR="006C7472" w:rsidRDefault="006C7472" w:rsidP="00D21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STXinwei">
    <w:altName w:val="SimSun"/>
    <w:panose1 w:val="00000000000000000000"/>
    <w:charset w:val="86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ZYaoTi">
    <w:altName w:val="方正姚体"/>
    <w:panose1 w:val="00000000000000000000"/>
    <w:charset w:val="86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3D5" w:rsidRPr="00D213D5" w:rsidRDefault="00D213D5" w:rsidP="00D213D5">
    <w:pPr>
      <w:pStyle w:val="Footer"/>
      <w:jc w:val="center"/>
      <w:rPr>
        <w:sz w:val="16"/>
        <w:szCs w:val="16"/>
        <w:lang w:val="en-MY"/>
      </w:rPr>
    </w:pPr>
    <w:r w:rsidRPr="00D213D5">
      <w:rPr>
        <w:b/>
        <w:bCs/>
        <w:sz w:val="16"/>
        <w:szCs w:val="16"/>
      </w:rPr>
      <w:t xml:space="preserve">© 2015 </w:t>
    </w:r>
    <w:r w:rsidRPr="00D213D5">
      <w:rPr>
        <w:b/>
        <w:bCs/>
        <w:color w:val="FF0000"/>
        <w:sz w:val="16"/>
        <w:szCs w:val="16"/>
      </w:rPr>
      <w:t>SALIHIN</w:t>
    </w:r>
    <w:r w:rsidRPr="00D213D5">
      <w:rPr>
        <w:b/>
        <w:bCs/>
        <w:sz w:val="16"/>
        <w:szCs w:val="16"/>
      </w:rPr>
      <w:t>. All Rights Reserved</w:t>
    </w:r>
  </w:p>
  <w:p w:rsidR="00D213D5" w:rsidRDefault="00D213D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472" w:rsidRDefault="006C7472" w:rsidP="00D213D5">
      <w:pPr>
        <w:spacing w:after="0" w:line="240" w:lineRule="auto"/>
      </w:pPr>
      <w:r>
        <w:separator/>
      </w:r>
    </w:p>
  </w:footnote>
  <w:footnote w:type="continuationSeparator" w:id="0">
    <w:p w:rsidR="006C7472" w:rsidRDefault="006C7472" w:rsidP="00D21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13D5" w:rsidRDefault="00D213D5" w:rsidP="00D213D5">
    <w:pPr>
      <w:pStyle w:val="Header"/>
      <w:jc w:val="right"/>
    </w:pPr>
    <w:r>
      <w:rPr>
        <w:noProof/>
        <w:lang w:val="en-MY" w:eastAsia="en-MY"/>
      </w:rPr>
      <w:drawing>
        <wp:inline distT="0" distB="0" distL="0" distR="0">
          <wp:extent cx="961853" cy="453074"/>
          <wp:effectExtent l="0" t="0" r="0" b="444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mail SP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7389" cy="4980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CB00DC"/>
    <w:multiLevelType w:val="hybridMultilevel"/>
    <w:tmpl w:val="4232D188"/>
    <w:lvl w:ilvl="0" w:tplc="E40C2C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8D8AD4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630DB3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3438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61C83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5B8CA5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FD415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1E0E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6AA73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45A7D2A"/>
    <w:multiLevelType w:val="multilevel"/>
    <w:tmpl w:val="F63AA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674B86"/>
    <w:multiLevelType w:val="multilevel"/>
    <w:tmpl w:val="4DCA8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9BE4896"/>
    <w:multiLevelType w:val="multilevel"/>
    <w:tmpl w:val="B8DEC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"/>
      <w:lvlJc w:val="left"/>
      <w:pPr>
        <w:ind w:left="2205" w:hanging="1125"/>
      </w:pPr>
      <w:rPr>
        <w:rFonts w:ascii="Wingdings" w:hAnsi="Wingdings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0DA7E7D"/>
    <w:multiLevelType w:val="hybridMultilevel"/>
    <w:tmpl w:val="B7EE9D0E"/>
    <w:lvl w:ilvl="0" w:tplc="4409001B">
      <w:start w:val="1"/>
      <w:numFmt w:val="lowerRoman"/>
      <w:lvlText w:val="%1."/>
      <w:lvlJc w:val="right"/>
      <w:pPr>
        <w:ind w:left="720" w:hanging="360"/>
      </w:pPr>
    </w:lvl>
    <w:lvl w:ilvl="1" w:tplc="44090019">
      <w:start w:val="1"/>
      <w:numFmt w:val="lowerLetter"/>
      <w:lvlText w:val="%2."/>
      <w:lvlJc w:val="left"/>
      <w:pPr>
        <w:ind w:left="1440" w:hanging="360"/>
      </w:pPr>
    </w:lvl>
    <w:lvl w:ilvl="2" w:tplc="4409001B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8DB7263"/>
    <w:multiLevelType w:val="hybridMultilevel"/>
    <w:tmpl w:val="330CCB8A"/>
    <w:lvl w:ilvl="0" w:tplc="4409000F">
      <w:start w:val="1"/>
      <w:numFmt w:val="decimal"/>
      <w:lvlText w:val="%1."/>
      <w:lvlJc w:val="left"/>
      <w:pPr>
        <w:ind w:left="720" w:hanging="360"/>
      </w:p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6660613"/>
    <w:multiLevelType w:val="multilevel"/>
    <w:tmpl w:val="C25A9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)"/>
      <w:lvlJc w:val="left"/>
      <w:pPr>
        <w:ind w:left="2205" w:hanging="1125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85642A8"/>
    <w:multiLevelType w:val="multilevel"/>
    <w:tmpl w:val="D69A92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05C4EB1"/>
    <w:multiLevelType w:val="multilevel"/>
    <w:tmpl w:val="37482A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"/>
  </w:num>
  <w:num w:numId="3">
    <w:abstractNumId w:val="8"/>
  </w:num>
  <w:num w:numId="4">
    <w:abstractNumId w:val="7"/>
  </w:num>
  <w:num w:numId="5">
    <w:abstractNumId w:val="1"/>
  </w:num>
  <w:num w:numId="6">
    <w:abstractNumId w:val="5"/>
  </w:num>
  <w:num w:numId="7">
    <w:abstractNumId w:val="4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5039"/>
    <w:rsid w:val="00031440"/>
    <w:rsid w:val="00077BD4"/>
    <w:rsid w:val="000813AE"/>
    <w:rsid w:val="000B1B3A"/>
    <w:rsid w:val="000D73EF"/>
    <w:rsid w:val="001233C7"/>
    <w:rsid w:val="00150091"/>
    <w:rsid w:val="00150FBF"/>
    <w:rsid w:val="00153F38"/>
    <w:rsid w:val="00171331"/>
    <w:rsid w:val="001D0472"/>
    <w:rsid w:val="001D057A"/>
    <w:rsid w:val="001E4FB9"/>
    <w:rsid w:val="001F1C3D"/>
    <w:rsid w:val="00203305"/>
    <w:rsid w:val="00217A97"/>
    <w:rsid w:val="002250D2"/>
    <w:rsid w:val="00265B94"/>
    <w:rsid w:val="00281F0E"/>
    <w:rsid w:val="002A2AEC"/>
    <w:rsid w:val="002B2E14"/>
    <w:rsid w:val="002B4C7D"/>
    <w:rsid w:val="002E6D31"/>
    <w:rsid w:val="00335248"/>
    <w:rsid w:val="003415C8"/>
    <w:rsid w:val="0036115B"/>
    <w:rsid w:val="00365AE7"/>
    <w:rsid w:val="00366C3C"/>
    <w:rsid w:val="003C5039"/>
    <w:rsid w:val="003E2E1C"/>
    <w:rsid w:val="0041748A"/>
    <w:rsid w:val="004241C4"/>
    <w:rsid w:val="00436DB6"/>
    <w:rsid w:val="00440403"/>
    <w:rsid w:val="0045585E"/>
    <w:rsid w:val="004932CC"/>
    <w:rsid w:val="00494DEE"/>
    <w:rsid w:val="004D41AF"/>
    <w:rsid w:val="004D60CC"/>
    <w:rsid w:val="004F08A4"/>
    <w:rsid w:val="004F67D7"/>
    <w:rsid w:val="004F75B3"/>
    <w:rsid w:val="005031EA"/>
    <w:rsid w:val="00550890"/>
    <w:rsid w:val="00584F0A"/>
    <w:rsid w:val="005B1207"/>
    <w:rsid w:val="00617258"/>
    <w:rsid w:val="00677491"/>
    <w:rsid w:val="00683F15"/>
    <w:rsid w:val="006868E5"/>
    <w:rsid w:val="006C7472"/>
    <w:rsid w:val="006D1BAC"/>
    <w:rsid w:val="006E5E0A"/>
    <w:rsid w:val="00704903"/>
    <w:rsid w:val="00756CF8"/>
    <w:rsid w:val="00760F59"/>
    <w:rsid w:val="0076774A"/>
    <w:rsid w:val="0077294A"/>
    <w:rsid w:val="00787388"/>
    <w:rsid w:val="00790468"/>
    <w:rsid w:val="007A5C4C"/>
    <w:rsid w:val="007B6585"/>
    <w:rsid w:val="007C603C"/>
    <w:rsid w:val="008012AD"/>
    <w:rsid w:val="00804508"/>
    <w:rsid w:val="00807303"/>
    <w:rsid w:val="00817562"/>
    <w:rsid w:val="00826D3A"/>
    <w:rsid w:val="00846408"/>
    <w:rsid w:val="00883DBD"/>
    <w:rsid w:val="008B5F8F"/>
    <w:rsid w:val="008C02C3"/>
    <w:rsid w:val="008D233C"/>
    <w:rsid w:val="008E31C7"/>
    <w:rsid w:val="00902473"/>
    <w:rsid w:val="009231D5"/>
    <w:rsid w:val="00940C09"/>
    <w:rsid w:val="00947DF6"/>
    <w:rsid w:val="00966E15"/>
    <w:rsid w:val="0099137E"/>
    <w:rsid w:val="009B79AF"/>
    <w:rsid w:val="00A223D6"/>
    <w:rsid w:val="00A2772E"/>
    <w:rsid w:val="00A448EE"/>
    <w:rsid w:val="00A5731F"/>
    <w:rsid w:val="00A7317C"/>
    <w:rsid w:val="00A91022"/>
    <w:rsid w:val="00A9726A"/>
    <w:rsid w:val="00AA11B9"/>
    <w:rsid w:val="00AE289E"/>
    <w:rsid w:val="00B105BE"/>
    <w:rsid w:val="00B26A99"/>
    <w:rsid w:val="00B32690"/>
    <w:rsid w:val="00B63E1F"/>
    <w:rsid w:val="00B63F84"/>
    <w:rsid w:val="00B927FF"/>
    <w:rsid w:val="00B978F5"/>
    <w:rsid w:val="00BC1D16"/>
    <w:rsid w:val="00C0292A"/>
    <w:rsid w:val="00C3294A"/>
    <w:rsid w:val="00C3348D"/>
    <w:rsid w:val="00C335E8"/>
    <w:rsid w:val="00C51C53"/>
    <w:rsid w:val="00C949BE"/>
    <w:rsid w:val="00C9780D"/>
    <w:rsid w:val="00CA4F5B"/>
    <w:rsid w:val="00D1294E"/>
    <w:rsid w:val="00D174D8"/>
    <w:rsid w:val="00D213D5"/>
    <w:rsid w:val="00D30447"/>
    <w:rsid w:val="00D31A8E"/>
    <w:rsid w:val="00D33207"/>
    <w:rsid w:val="00D74AFD"/>
    <w:rsid w:val="00D97650"/>
    <w:rsid w:val="00DC60BF"/>
    <w:rsid w:val="00E379A1"/>
    <w:rsid w:val="00E47DFD"/>
    <w:rsid w:val="00E505E5"/>
    <w:rsid w:val="00E64287"/>
    <w:rsid w:val="00E75931"/>
    <w:rsid w:val="00E7787A"/>
    <w:rsid w:val="00E83CFD"/>
    <w:rsid w:val="00E875D3"/>
    <w:rsid w:val="00EC50B0"/>
    <w:rsid w:val="00EE41B7"/>
    <w:rsid w:val="00F3149B"/>
    <w:rsid w:val="00F506D6"/>
    <w:rsid w:val="00FA0F2C"/>
    <w:rsid w:val="00FA302C"/>
    <w:rsid w:val="00FD65BD"/>
    <w:rsid w:val="00FE012A"/>
    <w:rsid w:val="00FE3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7999647-686D-4770-93DE-DB3011D4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pBdr>
        <w:bottom w:val="single" w:sz="4" w:space="1" w:color="90C226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color w:val="90C226" w:themeColor="accent1"/>
      <w:spacing w:val="-7"/>
      <w:sz w:val="64"/>
      <w:szCs w:val="64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90C22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595959" w:themeColor="text1" w:themeTint="A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b/>
      <w:bCs/>
      <w:i/>
      <w:iCs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eastAsiaTheme="majorEastAsia" w:hAnsiTheme="majorHAnsi" w:cstheme="majorBidi"/>
      <w:color w:val="90C226" w:themeColor="accent1"/>
      <w:sz w:val="28"/>
      <w:szCs w:val="28"/>
    </w:rPr>
  </w:style>
  <w:style w:type="character" w:styleId="SubtleReference">
    <w:name w:val="Subtle Reference"/>
    <w:basedOn w:val="DefaultParagraphFont"/>
    <w:uiPriority w:val="31"/>
    <w:qFormat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u w:val="single"/>
    </w:rPr>
  </w:style>
  <w:style w:type="character" w:styleId="BookTitle">
    <w:name w:val="Book Title"/>
    <w:basedOn w:val="DefaultParagraphFont"/>
    <w:uiPriority w:val="33"/>
    <w:qFormat/>
    <w:rPr>
      <w:b/>
      <w:bCs/>
      <w:smallCaps/>
    </w:rPr>
  </w:style>
  <w:style w:type="paragraph" w:styleId="Caption">
    <w:name w:val="caption"/>
    <w:basedOn w:val="Normal"/>
    <w:next w:val="Normal"/>
    <w:uiPriority w:val="35"/>
    <w:unhideWhenUsed/>
    <w:qFormat/>
    <w:pPr>
      <w:spacing w:line="240" w:lineRule="auto"/>
    </w:pPr>
    <w:rPr>
      <w:b/>
      <w:bCs/>
      <w:color w:val="404040" w:themeColor="text1" w:themeTint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NoSpacing">
    <w:name w:val="No Spacing"/>
    <w:uiPriority w:val="1"/>
    <w:qFormat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3C5039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F50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lang w:val="en-MY" w:eastAsia="en-MY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F506D6"/>
    <w:rPr>
      <w:rFonts w:ascii="Courier New" w:eastAsia="Times New Roman" w:hAnsi="Courier New" w:cs="Courier New"/>
      <w:lang w:val="en-MY" w:eastAsia="en-MY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D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D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1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13D5"/>
  </w:style>
  <w:style w:type="paragraph" w:styleId="Footer">
    <w:name w:val="footer"/>
    <w:basedOn w:val="Normal"/>
    <w:link w:val="FooterChar"/>
    <w:uiPriority w:val="99"/>
    <w:unhideWhenUsed/>
    <w:rsid w:val="00D213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13D5"/>
  </w:style>
  <w:style w:type="paragraph" w:styleId="NormalWeb">
    <w:name w:val="Normal (Web)"/>
    <w:basedOn w:val="Normal"/>
    <w:uiPriority w:val="99"/>
    <w:semiHidden/>
    <w:unhideWhenUsed/>
    <w:rsid w:val="00F31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MY"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82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6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450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290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886855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80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9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9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55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3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03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1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diagramLayout" Target="diagrams/layout1.xml"/><Relationship Id="rId34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2.pn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diagramData" Target="diagrams/data1.xml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diagramDrawing" Target="diagrams/drawing1.xml"/><Relationship Id="rId32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diagramColors" Target="diagrams/colors1.xml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8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Facet%20design%20(blank)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1992F9D-77BF-4BFD-A4E0-5CAC6ECBFF53}" type="doc">
      <dgm:prSet loTypeId="urn:microsoft.com/office/officeart/2005/8/layout/bProcess2" loCatId="process" qsTypeId="urn:microsoft.com/office/officeart/2005/8/quickstyle/simple5" qsCatId="simple" csTypeId="urn:microsoft.com/office/officeart/2005/8/colors/colorful2" csCatId="colorful" phldr="1"/>
      <dgm:spPr/>
      <dgm:t>
        <a:bodyPr/>
        <a:lstStyle/>
        <a:p>
          <a:endParaRPr lang="en-MY"/>
        </a:p>
      </dgm:t>
    </dgm:pt>
    <dgm:pt modelId="{CEDEBE62-3E01-449C-877E-04A7ECEA92EC}">
      <dgm:prSet phldrT="[Text]"/>
      <dgm:spPr/>
      <dgm:t>
        <a:bodyPr/>
        <a:lstStyle/>
        <a:p>
          <a:r>
            <a:rPr lang="en-MY" dirty="0"/>
            <a:t>Company Setup</a:t>
          </a:r>
        </a:p>
      </dgm:t>
    </dgm:pt>
    <dgm:pt modelId="{C77FACD0-A056-4431-BD86-DA0A90013476}" type="parTrans" cxnId="{F9AA0208-0D0F-4DF3-A705-FE1F1B890098}">
      <dgm:prSet/>
      <dgm:spPr/>
      <dgm:t>
        <a:bodyPr/>
        <a:lstStyle/>
        <a:p>
          <a:endParaRPr lang="en-MY"/>
        </a:p>
      </dgm:t>
    </dgm:pt>
    <dgm:pt modelId="{F616DDB8-E042-4776-B033-C4825C28EC5A}" type="sibTrans" cxnId="{F9AA0208-0D0F-4DF3-A705-FE1F1B890098}">
      <dgm:prSet/>
      <dgm:spPr/>
      <dgm:t>
        <a:bodyPr/>
        <a:lstStyle/>
        <a:p>
          <a:endParaRPr lang="en-MY"/>
        </a:p>
      </dgm:t>
    </dgm:pt>
    <dgm:pt modelId="{FD691B8E-FB5C-4340-ABD4-38FE56819A9B}">
      <dgm:prSet phldrT="[Text]"/>
      <dgm:spPr/>
      <dgm:t>
        <a:bodyPr/>
        <a:lstStyle/>
        <a:p>
          <a:r>
            <a:rPr lang="en-MY" dirty="0"/>
            <a:t>User Setup</a:t>
          </a:r>
        </a:p>
      </dgm:t>
    </dgm:pt>
    <dgm:pt modelId="{C9C8F7D1-DFD0-43CC-8250-27B62455D896}" type="parTrans" cxnId="{2C232D50-DD24-497A-A74A-29E4D61B4562}">
      <dgm:prSet/>
      <dgm:spPr/>
      <dgm:t>
        <a:bodyPr/>
        <a:lstStyle/>
        <a:p>
          <a:endParaRPr lang="en-MY"/>
        </a:p>
      </dgm:t>
    </dgm:pt>
    <dgm:pt modelId="{DB5EF88C-5870-4278-AC02-A78A3DD99651}" type="sibTrans" cxnId="{2C232D50-DD24-497A-A74A-29E4D61B4562}">
      <dgm:prSet/>
      <dgm:spPr/>
      <dgm:t>
        <a:bodyPr/>
        <a:lstStyle/>
        <a:p>
          <a:endParaRPr lang="en-MY"/>
        </a:p>
      </dgm:t>
    </dgm:pt>
    <dgm:pt modelId="{A69751AE-A066-4C03-B296-E7CC7D51F54F}">
      <dgm:prSet phldrT="[Text]"/>
      <dgm:spPr/>
      <dgm:t>
        <a:bodyPr/>
        <a:lstStyle/>
        <a:p>
          <a:r>
            <a:rPr lang="en-MY" dirty="0"/>
            <a:t>User Right Setup</a:t>
          </a:r>
        </a:p>
      </dgm:t>
    </dgm:pt>
    <dgm:pt modelId="{B42EBFC5-F27F-4C10-90A6-9FA56320B78E}" type="parTrans" cxnId="{76742489-6FB2-484B-A0B9-41B1B264080A}">
      <dgm:prSet/>
      <dgm:spPr/>
      <dgm:t>
        <a:bodyPr/>
        <a:lstStyle/>
        <a:p>
          <a:endParaRPr lang="en-MY"/>
        </a:p>
      </dgm:t>
    </dgm:pt>
    <dgm:pt modelId="{E28C8818-0BE5-48CF-822E-2333F6844EBB}" type="sibTrans" cxnId="{76742489-6FB2-484B-A0B9-41B1B264080A}">
      <dgm:prSet/>
      <dgm:spPr/>
      <dgm:t>
        <a:bodyPr/>
        <a:lstStyle/>
        <a:p>
          <a:endParaRPr lang="en-MY"/>
        </a:p>
      </dgm:t>
    </dgm:pt>
    <dgm:pt modelId="{796657A8-1A97-44B9-B25B-7359E82D7A72}">
      <dgm:prSet phldrT="[Text]"/>
      <dgm:spPr/>
      <dgm:t>
        <a:bodyPr/>
        <a:lstStyle/>
        <a:p>
          <a:r>
            <a:rPr lang="en-MY"/>
            <a:t>Log Out</a:t>
          </a:r>
        </a:p>
      </dgm:t>
    </dgm:pt>
    <dgm:pt modelId="{D9C2ACDE-80AC-4DD7-A65B-1BBA867A2A66}" type="parTrans" cxnId="{073FA33A-AE46-4B5C-BD63-93DDCB1889FA}">
      <dgm:prSet/>
      <dgm:spPr/>
      <dgm:t>
        <a:bodyPr/>
        <a:lstStyle/>
        <a:p>
          <a:endParaRPr lang="en-MY"/>
        </a:p>
      </dgm:t>
    </dgm:pt>
    <dgm:pt modelId="{929C46FB-43E4-4191-9E03-94E28FC17ABB}" type="sibTrans" cxnId="{073FA33A-AE46-4B5C-BD63-93DDCB1889FA}">
      <dgm:prSet/>
      <dgm:spPr/>
      <dgm:t>
        <a:bodyPr/>
        <a:lstStyle/>
        <a:p>
          <a:endParaRPr lang="en-MY"/>
        </a:p>
      </dgm:t>
    </dgm:pt>
    <dgm:pt modelId="{CFE97EB5-7676-4E02-8BD5-90F7D944BBBC}">
      <dgm:prSet phldrT="[Text]"/>
      <dgm:spPr/>
      <dgm:t>
        <a:bodyPr/>
        <a:lstStyle/>
        <a:p>
          <a:r>
            <a:rPr lang="en-MY"/>
            <a:t>Chart of Account Setup</a:t>
          </a:r>
        </a:p>
      </dgm:t>
    </dgm:pt>
    <dgm:pt modelId="{2E702BDF-0FFF-40FA-B490-C12581928554}" type="parTrans" cxnId="{1865FFDE-E2DB-40C9-B138-B5DA51C1A040}">
      <dgm:prSet/>
      <dgm:spPr/>
      <dgm:t>
        <a:bodyPr/>
        <a:lstStyle/>
        <a:p>
          <a:endParaRPr lang="en-MY"/>
        </a:p>
      </dgm:t>
    </dgm:pt>
    <dgm:pt modelId="{BD4D1792-DB38-4770-A7BB-75F5131D92A3}" type="sibTrans" cxnId="{1865FFDE-E2DB-40C9-B138-B5DA51C1A040}">
      <dgm:prSet/>
      <dgm:spPr/>
      <dgm:t>
        <a:bodyPr/>
        <a:lstStyle/>
        <a:p>
          <a:endParaRPr lang="en-MY"/>
        </a:p>
      </dgm:t>
    </dgm:pt>
    <dgm:pt modelId="{9382D050-C9E5-432E-8A83-D9DC3C419FEC}">
      <dgm:prSet phldrT="[Text]"/>
      <dgm:spPr/>
      <dgm:t>
        <a:bodyPr/>
        <a:lstStyle/>
        <a:p>
          <a:r>
            <a:rPr lang="en-MY"/>
            <a:t>System &amp;General Setup</a:t>
          </a:r>
        </a:p>
      </dgm:t>
    </dgm:pt>
    <dgm:pt modelId="{DB7B308A-4635-4374-855B-BC8FF9660E04}" type="parTrans" cxnId="{261E921C-71BD-4674-9630-9108D3E66DC4}">
      <dgm:prSet/>
      <dgm:spPr/>
      <dgm:t>
        <a:bodyPr/>
        <a:lstStyle/>
        <a:p>
          <a:endParaRPr lang="en-MY"/>
        </a:p>
      </dgm:t>
    </dgm:pt>
    <dgm:pt modelId="{D38F736B-6772-46F5-9590-C10369AC1D2C}" type="sibTrans" cxnId="{261E921C-71BD-4674-9630-9108D3E66DC4}">
      <dgm:prSet/>
      <dgm:spPr/>
      <dgm:t>
        <a:bodyPr/>
        <a:lstStyle/>
        <a:p>
          <a:endParaRPr lang="en-MY"/>
        </a:p>
      </dgm:t>
    </dgm:pt>
    <dgm:pt modelId="{135F1C14-0593-4B87-89A7-3836368462E7}">
      <dgm:prSet phldrT="[Text]"/>
      <dgm:spPr/>
      <dgm:t>
        <a:bodyPr/>
        <a:lstStyle/>
        <a:p>
          <a:r>
            <a:rPr lang="en-MY" dirty="0"/>
            <a:t>Financial Year </a:t>
          </a:r>
          <a:r>
            <a:rPr lang="en-MY" dirty="0" smtClean="0"/>
            <a:t>Calendar</a:t>
          </a:r>
          <a:endParaRPr lang="en-MY" dirty="0"/>
        </a:p>
      </dgm:t>
    </dgm:pt>
    <dgm:pt modelId="{0582BD92-B92A-454F-B6A1-08D1A02C75D2}" type="parTrans" cxnId="{C9FA07BC-6B41-4193-A1BA-A413E3304C44}">
      <dgm:prSet/>
      <dgm:spPr/>
      <dgm:t>
        <a:bodyPr/>
        <a:lstStyle/>
        <a:p>
          <a:endParaRPr lang="en-MY"/>
        </a:p>
      </dgm:t>
    </dgm:pt>
    <dgm:pt modelId="{14118355-8DB9-43CD-921B-0E6E4CF7DEDB}" type="sibTrans" cxnId="{C9FA07BC-6B41-4193-A1BA-A413E3304C44}">
      <dgm:prSet/>
      <dgm:spPr/>
      <dgm:t>
        <a:bodyPr/>
        <a:lstStyle/>
        <a:p>
          <a:endParaRPr lang="en-MY"/>
        </a:p>
      </dgm:t>
    </dgm:pt>
    <dgm:pt modelId="{EDBE7036-3846-400D-BAA1-3399A9058285}">
      <dgm:prSet/>
      <dgm:spPr/>
      <dgm:t>
        <a:bodyPr/>
        <a:lstStyle/>
        <a:p>
          <a:r>
            <a:rPr lang="en-MY" dirty="0"/>
            <a:t>Log in with New </a:t>
          </a:r>
          <a:r>
            <a:rPr lang="en-MY" dirty="0" smtClean="0"/>
            <a:t>user ID </a:t>
          </a:r>
          <a:r>
            <a:rPr lang="en-MY" dirty="0"/>
            <a:t>&amp; Company</a:t>
          </a:r>
        </a:p>
      </dgm:t>
    </dgm:pt>
    <dgm:pt modelId="{E401B4FB-FD65-4096-88B2-85DF989DBB67}" type="parTrans" cxnId="{986E1FDE-BD23-4F7A-A59F-81528D5A256D}">
      <dgm:prSet/>
      <dgm:spPr/>
      <dgm:t>
        <a:bodyPr/>
        <a:lstStyle/>
        <a:p>
          <a:endParaRPr lang="en-US"/>
        </a:p>
      </dgm:t>
    </dgm:pt>
    <dgm:pt modelId="{C13B4381-EEEE-4524-A3A6-E31EB02B2177}" type="sibTrans" cxnId="{986E1FDE-BD23-4F7A-A59F-81528D5A256D}">
      <dgm:prSet/>
      <dgm:spPr/>
      <dgm:t>
        <a:bodyPr/>
        <a:lstStyle/>
        <a:p>
          <a:endParaRPr lang="en-US"/>
        </a:p>
      </dgm:t>
    </dgm:pt>
    <dgm:pt modelId="{8995A4AD-71E0-435B-A3B4-F7340008F3D5}" type="pres">
      <dgm:prSet presAssocID="{81992F9D-77BF-4BFD-A4E0-5CAC6ECBFF53}" presName="diagram" presStyleCnt="0">
        <dgm:presLayoutVars>
          <dgm:dir/>
          <dgm:resizeHandles/>
        </dgm:presLayoutVars>
      </dgm:prSet>
      <dgm:spPr/>
      <dgm:t>
        <a:bodyPr/>
        <a:lstStyle/>
        <a:p>
          <a:endParaRPr lang="en-US"/>
        </a:p>
      </dgm:t>
    </dgm:pt>
    <dgm:pt modelId="{EFEB6616-2E01-4A2C-B2BB-44D450E29608}" type="pres">
      <dgm:prSet presAssocID="{CEDEBE62-3E01-449C-877E-04A7ECEA92EC}" presName="firstNode" presStyleLbl="node1" presStyleIdx="0" presStyleCnt="8" custLinFactNeighborX="6419">
        <dgm:presLayoutVars>
          <dgm:bulletEnabled val="1"/>
        </dgm:presLayoutVars>
      </dgm:prSet>
      <dgm:spPr/>
      <dgm:t>
        <a:bodyPr/>
        <a:lstStyle/>
        <a:p>
          <a:endParaRPr lang="en-MY"/>
        </a:p>
      </dgm:t>
    </dgm:pt>
    <dgm:pt modelId="{5F887E26-3506-44EF-89BE-0988FC4B6ED1}" type="pres">
      <dgm:prSet presAssocID="{F616DDB8-E042-4776-B033-C4825C28EC5A}" presName="sibTrans" presStyleLbl="sibTrans2D1" presStyleIdx="0" presStyleCnt="7"/>
      <dgm:spPr/>
      <dgm:t>
        <a:bodyPr/>
        <a:lstStyle/>
        <a:p>
          <a:endParaRPr lang="en-US"/>
        </a:p>
      </dgm:t>
    </dgm:pt>
    <dgm:pt modelId="{452C7BC0-C448-4E07-91B9-952796F683EC}" type="pres">
      <dgm:prSet presAssocID="{FD691B8E-FB5C-4340-ABD4-38FE56819A9B}" presName="middleNode" presStyleCnt="0"/>
      <dgm:spPr/>
      <dgm:t>
        <a:bodyPr/>
        <a:lstStyle/>
        <a:p>
          <a:endParaRPr lang="en-MY"/>
        </a:p>
      </dgm:t>
    </dgm:pt>
    <dgm:pt modelId="{95A677D7-317E-45A2-A125-BEEBACA55926}" type="pres">
      <dgm:prSet presAssocID="{FD691B8E-FB5C-4340-ABD4-38FE56819A9B}" presName="padding" presStyleLbl="node1" presStyleIdx="0" presStyleCnt="8"/>
      <dgm:spPr/>
      <dgm:t>
        <a:bodyPr/>
        <a:lstStyle/>
        <a:p>
          <a:endParaRPr lang="en-MY"/>
        </a:p>
      </dgm:t>
    </dgm:pt>
    <dgm:pt modelId="{DC2EF4F2-E895-4848-8805-384DDEAC3E50}" type="pres">
      <dgm:prSet presAssocID="{FD691B8E-FB5C-4340-ABD4-38FE56819A9B}" presName="shape" presStyleLbl="node1" presStyleIdx="1" presStyleCnt="8" custLinFactNeighborX="9624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5329B68-5F26-43AF-8BA5-84807A471510}" type="pres">
      <dgm:prSet presAssocID="{DB5EF88C-5870-4278-AC02-A78A3DD99651}" presName="sibTrans" presStyleLbl="sibTrans2D1" presStyleIdx="1" presStyleCnt="7" custLinFactNeighborX="5003"/>
      <dgm:spPr/>
      <dgm:t>
        <a:bodyPr/>
        <a:lstStyle/>
        <a:p>
          <a:endParaRPr lang="en-US"/>
        </a:p>
      </dgm:t>
    </dgm:pt>
    <dgm:pt modelId="{015CC01E-D8B2-499F-A2A1-6CBB4C18FD64}" type="pres">
      <dgm:prSet presAssocID="{A69751AE-A066-4C03-B296-E7CC7D51F54F}" presName="middleNode" presStyleCnt="0"/>
      <dgm:spPr/>
      <dgm:t>
        <a:bodyPr/>
        <a:lstStyle/>
        <a:p>
          <a:endParaRPr lang="en-MY"/>
        </a:p>
      </dgm:t>
    </dgm:pt>
    <dgm:pt modelId="{EE654F8E-4069-4032-B91E-1A4678E23CC5}" type="pres">
      <dgm:prSet presAssocID="{A69751AE-A066-4C03-B296-E7CC7D51F54F}" presName="padding" presStyleLbl="node1" presStyleIdx="1" presStyleCnt="8"/>
      <dgm:spPr/>
      <dgm:t>
        <a:bodyPr/>
        <a:lstStyle/>
        <a:p>
          <a:endParaRPr lang="en-MY"/>
        </a:p>
      </dgm:t>
    </dgm:pt>
    <dgm:pt modelId="{A0ED19E2-2BF1-4F61-A8B4-1C4EFF1E2459}" type="pres">
      <dgm:prSet presAssocID="{A69751AE-A066-4C03-B296-E7CC7D51F54F}" presName="shape" presStyleLbl="node1" presStyleIdx="2" presStyleCnt="8" custLinFactNeighborX="-15627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621654A-E58A-4C98-91D9-AF8AB65CA3F2}" type="pres">
      <dgm:prSet presAssocID="{E28C8818-0BE5-48CF-822E-2333F6844EBB}" presName="sibTrans" presStyleLbl="sibTrans2D1" presStyleIdx="2" presStyleCnt="7"/>
      <dgm:spPr/>
      <dgm:t>
        <a:bodyPr/>
        <a:lstStyle/>
        <a:p>
          <a:endParaRPr lang="en-US"/>
        </a:p>
      </dgm:t>
    </dgm:pt>
    <dgm:pt modelId="{78481F92-5984-407A-A358-2FBC1710387F}" type="pres">
      <dgm:prSet presAssocID="{796657A8-1A97-44B9-B25B-7359E82D7A72}" presName="middleNode" presStyleCnt="0"/>
      <dgm:spPr/>
      <dgm:t>
        <a:bodyPr/>
        <a:lstStyle/>
        <a:p>
          <a:endParaRPr lang="en-MY"/>
        </a:p>
      </dgm:t>
    </dgm:pt>
    <dgm:pt modelId="{CC54A5DD-5112-482B-A2F7-665EB6B02354}" type="pres">
      <dgm:prSet presAssocID="{796657A8-1A97-44B9-B25B-7359E82D7A72}" presName="padding" presStyleLbl="node1" presStyleIdx="2" presStyleCnt="8"/>
      <dgm:spPr/>
      <dgm:t>
        <a:bodyPr/>
        <a:lstStyle/>
        <a:p>
          <a:endParaRPr lang="en-MY"/>
        </a:p>
      </dgm:t>
    </dgm:pt>
    <dgm:pt modelId="{844205DD-A74B-4F79-BB16-E5208582B0D7}" type="pres">
      <dgm:prSet presAssocID="{796657A8-1A97-44B9-B25B-7359E82D7A72}" presName="shape" presStyleLbl="node1" presStyleIdx="3" presStyleCnt="8" custLinFactNeighborX="-15627">
        <dgm:presLayoutVars>
          <dgm:bulletEnabled val="1"/>
        </dgm:presLayoutVars>
      </dgm:prSet>
      <dgm:spPr/>
      <dgm:t>
        <a:bodyPr/>
        <a:lstStyle/>
        <a:p>
          <a:endParaRPr lang="en-MY"/>
        </a:p>
      </dgm:t>
    </dgm:pt>
    <dgm:pt modelId="{ACED787D-413C-4FE0-BF99-55960856305A}" type="pres">
      <dgm:prSet presAssocID="{929C46FB-43E4-4191-9E03-94E28FC17ABB}" presName="sibTrans" presStyleLbl="sibTrans2D1" presStyleIdx="3" presStyleCnt="7"/>
      <dgm:spPr/>
      <dgm:t>
        <a:bodyPr/>
        <a:lstStyle/>
        <a:p>
          <a:endParaRPr lang="en-US"/>
        </a:p>
      </dgm:t>
    </dgm:pt>
    <dgm:pt modelId="{3F2DD08B-C8AE-465F-84F4-CFF7B25B683C}" type="pres">
      <dgm:prSet presAssocID="{EDBE7036-3846-400D-BAA1-3399A9058285}" presName="middleNode" presStyleCnt="0"/>
      <dgm:spPr/>
      <dgm:t>
        <a:bodyPr/>
        <a:lstStyle/>
        <a:p>
          <a:endParaRPr lang="en-MY"/>
        </a:p>
      </dgm:t>
    </dgm:pt>
    <dgm:pt modelId="{33F03432-2487-456F-8368-213D98AA5B4F}" type="pres">
      <dgm:prSet presAssocID="{EDBE7036-3846-400D-BAA1-3399A9058285}" presName="padding" presStyleLbl="node1" presStyleIdx="3" presStyleCnt="8"/>
      <dgm:spPr/>
      <dgm:t>
        <a:bodyPr/>
        <a:lstStyle/>
        <a:p>
          <a:endParaRPr lang="en-MY"/>
        </a:p>
      </dgm:t>
    </dgm:pt>
    <dgm:pt modelId="{D539EF4B-0F86-4246-8892-B6E5629C0C70}" type="pres">
      <dgm:prSet presAssocID="{EDBE7036-3846-400D-BAA1-3399A9058285}" presName="shape" presStyleLbl="node1" presStyleIdx="4" presStyleCnt="8" custScaleX="118812" custLinFactNeighborX="-15627">
        <dgm:presLayoutVars>
          <dgm:bulletEnabled val="1"/>
        </dgm:presLayoutVars>
      </dgm:prSet>
      <dgm:spPr/>
      <dgm:t>
        <a:bodyPr/>
        <a:lstStyle/>
        <a:p>
          <a:endParaRPr lang="en-MY"/>
        </a:p>
      </dgm:t>
    </dgm:pt>
    <dgm:pt modelId="{D08FEF0C-2ABA-4D67-9610-0A5AC18F182D}" type="pres">
      <dgm:prSet presAssocID="{C13B4381-EEEE-4524-A3A6-E31EB02B2177}" presName="sibTrans" presStyleLbl="sibTrans2D1" presStyleIdx="4" presStyleCnt="7"/>
      <dgm:spPr/>
      <dgm:t>
        <a:bodyPr/>
        <a:lstStyle/>
        <a:p>
          <a:endParaRPr lang="en-US"/>
        </a:p>
      </dgm:t>
    </dgm:pt>
    <dgm:pt modelId="{314BFCE4-C669-4BF2-A74E-F8F9557CF94E}" type="pres">
      <dgm:prSet presAssocID="{CFE97EB5-7676-4E02-8BD5-90F7D944BBBC}" presName="middleNode" presStyleCnt="0"/>
      <dgm:spPr/>
      <dgm:t>
        <a:bodyPr/>
        <a:lstStyle/>
        <a:p>
          <a:endParaRPr lang="en-MY"/>
        </a:p>
      </dgm:t>
    </dgm:pt>
    <dgm:pt modelId="{06A48A59-45FA-480D-87AF-DB5A6FCAED96}" type="pres">
      <dgm:prSet presAssocID="{CFE97EB5-7676-4E02-8BD5-90F7D944BBBC}" presName="padding" presStyleLbl="node1" presStyleIdx="4" presStyleCnt="8"/>
      <dgm:spPr/>
      <dgm:t>
        <a:bodyPr/>
        <a:lstStyle/>
        <a:p>
          <a:endParaRPr lang="en-MY"/>
        </a:p>
      </dgm:t>
    </dgm:pt>
    <dgm:pt modelId="{381688D5-5FAB-4EE5-822F-660F58D9C9EF}" type="pres">
      <dgm:prSet presAssocID="{CFE97EB5-7676-4E02-8BD5-90F7D944BBBC}" presName="shape" presStyleLbl="node1" presStyleIdx="5" presStyleCnt="8" custLinFactNeighborX="-15627">
        <dgm:presLayoutVars>
          <dgm:bulletEnabled val="1"/>
        </dgm:presLayoutVars>
      </dgm:prSet>
      <dgm:spPr/>
      <dgm:t>
        <a:bodyPr/>
        <a:lstStyle/>
        <a:p>
          <a:endParaRPr lang="en-MY"/>
        </a:p>
      </dgm:t>
    </dgm:pt>
    <dgm:pt modelId="{4AC7D7DD-CDB8-447F-B28F-9866B8D8924A}" type="pres">
      <dgm:prSet presAssocID="{BD4D1792-DB38-4770-A7BB-75F5131D92A3}" presName="sibTrans" presStyleLbl="sibTrans2D1" presStyleIdx="5" presStyleCnt="7"/>
      <dgm:spPr/>
      <dgm:t>
        <a:bodyPr/>
        <a:lstStyle/>
        <a:p>
          <a:endParaRPr lang="en-US"/>
        </a:p>
      </dgm:t>
    </dgm:pt>
    <dgm:pt modelId="{4615B997-FE59-421E-9398-D9F953DD7B96}" type="pres">
      <dgm:prSet presAssocID="{9382D050-C9E5-432E-8A83-D9DC3C419FEC}" presName="middleNode" presStyleCnt="0"/>
      <dgm:spPr/>
      <dgm:t>
        <a:bodyPr/>
        <a:lstStyle/>
        <a:p>
          <a:endParaRPr lang="en-MY"/>
        </a:p>
      </dgm:t>
    </dgm:pt>
    <dgm:pt modelId="{565D6556-BAFE-4D85-9334-4DFE485E235A}" type="pres">
      <dgm:prSet presAssocID="{9382D050-C9E5-432E-8A83-D9DC3C419FEC}" presName="padding" presStyleLbl="node1" presStyleIdx="5" presStyleCnt="8"/>
      <dgm:spPr/>
      <dgm:t>
        <a:bodyPr/>
        <a:lstStyle/>
        <a:p>
          <a:endParaRPr lang="en-MY"/>
        </a:p>
      </dgm:t>
    </dgm:pt>
    <dgm:pt modelId="{EB863FAA-63B2-409A-8CB3-E101DC83A57D}" type="pres">
      <dgm:prSet presAssocID="{9382D050-C9E5-432E-8A83-D9DC3C419FEC}" presName="shape" presStyleLbl="node1" presStyleIdx="6" presStyleCnt="8" custLinFactNeighborX="-15627">
        <dgm:presLayoutVars>
          <dgm:bulletEnabled val="1"/>
        </dgm:presLayoutVars>
      </dgm:prSet>
      <dgm:spPr/>
      <dgm:t>
        <a:bodyPr/>
        <a:lstStyle/>
        <a:p>
          <a:endParaRPr lang="en-MY"/>
        </a:p>
      </dgm:t>
    </dgm:pt>
    <dgm:pt modelId="{411A2F23-2064-46CE-A0B9-6AEFAB2251C5}" type="pres">
      <dgm:prSet presAssocID="{D38F736B-6772-46F5-9590-C10369AC1D2C}" presName="sibTrans" presStyleLbl="sibTrans2D1" presStyleIdx="6" presStyleCnt="7"/>
      <dgm:spPr/>
      <dgm:t>
        <a:bodyPr/>
        <a:lstStyle/>
        <a:p>
          <a:endParaRPr lang="en-US"/>
        </a:p>
      </dgm:t>
    </dgm:pt>
    <dgm:pt modelId="{257C9B54-68AF-4E7A-9635-3BB49A700B34}" type="pres">
      <dgm:prSet presAssocID="{135F1C14-0593-4B87-89A7-3836368462E7}" presName="lastNode" presStyleLbl="node1" presStyleIdx="7" presStyleCnt="8" custLinFactNeighborX="-10423">
        <dgm:presLayoutVars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76742489-6FB2-484B-A0B9-41B1B264080A}" srcId="{81992F9D-77BF-4BFD-A4E0-5CAC6ECBFF53}" destId="{A69751AE-A066-4C03-B296-E7CC7D51F54F}" srcOrd="2" destOrd="0" parTransId="{B42EBFC5-F27F-4C10-90A6-9FA56320B78E}" sibTransId="{E28C8818-0BE5-48CF-822E-2333F6844EBB}"/>
    <dgm:cxn modelId="{0BBBA3AD-9F2F-4D02-B1A6-239E6A2DCB43}" type="presOf" srcId="{929C46FB-43E4-4191-9E03-94E28FC17ABB}" destId="{ACED787D-413C-4FE0-BF99-55960856305A}" srcOrd="0" destOrd="0" presId="urn:microsoft.com/office/officeart/2005/8/layout/bProcess2"/>
    <dgm:cxn modelId="{261E921C-71BD-4674-9630-9108D3E66DC4}" srcId="{81992F9D-77BF-4BFD-A4E0-5CAC6ECBFF53}" destId="{9382D050-C9E5-432E-8A83-D9DC3C419FEC}" srcOrd="6" destOrd="0" parTransId="{DB7B308A-4635-4374-855B-BC8FF9660E04}" sibTransId="{D38F736B-6772-46F5-9590-C10369AC1D2C}"/>
    <dgm:cxn modelId="{C8A68CD2-56FC-4580-9E3B-E0E916DDF1E7}" type="presOf" srcId="{EDBE7036-3846-400D-BAA1-3399A9058285}" destId="{D539EF4B-0F86-4246-8892-B6E5629C0C70}" srcOrd="0" destOrd="0" presId="urn:microsoft.com/office/officeart/2005/8/layout/bProcess2"/>
    <dgm:cxn modelId="{BCE837F7-39CE-4A5A-B8C7-DC2703444AD0}" type="presOf" srcId="{796657A8-1A97-44B9-B25B-7359E82D7A72}" destId="{844205DD-A74B-4F79-BB16-E5208582B0D7}" srcOrd="0" destOrd="0" presId="urn:microsoft.com/office/officeart/2005/8/layout/bProcess2"/>
    <dgm:cxn modelId="{1865FFDE-E2DB-40C9-B138-B5DA51C1A040}" srcId="{81992F9D-77BF-4BFD-A4E0-5CAC6ECBFF53}" destId="{CFE97EB5-7676-4E02-8BD5-90F7D944BBBC}" srcOrd="5" destOrd="0" parTransId="{2E702BDF-0FFF-40FA-B490-C12581928554}" sibTransId="{BD4D1792-DB38-4770-A7BB-75F5131D92A3}"/>
    <dgm:cxn modelId="{5211AE1B-A452-4F9F-91C7-26A3D29F865C}" type="presOf" srcId="{FD691B8E-FB5C-4340-ABD4-38FE56819A9B}" destId="{DC2EF4F2-E895-4848-8805-384DDEAC3E50}" srcOrd="0" destOrd="0" presId="urn:microsoft.com/office/officeart/2005/8/layout/bProcess2"/>
    <dgm:cxn modelId="{66AFE504-75C6-4959-96DF-92C6BD3464A9}" type="presOf" srcId="{E28C8818-0BE5-48CF-822E-2333F6844EBB}" destId="{6621654A-E58A-4C98-91D9-AF8AB65CA3F2}" srcOrd="0" destOrd="0" presId="urn:microsoft.com/office/officeart/2005/8/layout/bProcess2"/>
    <dgm:cxn modelId="{9E25D658-BD8E-4315-A53E-B2D3DF76B206}" type="presOf" srcId="{C13B4381-EEEE-4524-A3A6-E31EB02B2177}" destId="{D08FEF0C-2ABA-4D67-9610-0A5AC18F182D}" srcOrd="0" destOrd="0" presId="urn:microsoft.com/office/officeart/2005/8/layout/bProcess2"/>
    <dgm:cxn modelId="{8EDAED34-C09F-4338-8774-CF13D3B5A3D4}" type="presOf" srcId="{9382D050-C9E5-432E-8A83-D9DC3C419FEC}" destId="{EB863FAA-63B2-409A-8CB3-E101DC83A57D}" srcOrd="0" destOrd="0" presId="urn:microsoft.com/office/officeart/2005/8/layout/bProcess2"/>
    <dgm:cxn modelId="{8769E930-5B70-4B85-A94D-6DEA50D18DFF}" type="presOf" srcId="{81992F9D-77BF-4BFD-A4E0-5CAC6ECBFF53}" destId="{8995A4AD-71E0-435B-A3B4-F7340008F3D5}" srcOrd="0" destOrd="0" presId="urn:microsoft.com/office/officeart/2005/8/layout/bProcess2"/>
    <dgm:cxn modelId="{1AA598E7-5716-4F75-B4DC-37EE5ABDE41F}" type="presOf" srcId="{F616DDB8-E042-4776-B033-C4825C28EC5A}" destId="{5F887E26-3506-44EF-89BE-0988FC4B6ED1}" srcOrd="0" destOrd="0" presId="urn:microsoft.com/office/officeart/2005/8/layout/bProcess2"/>
    <dgm:cxn modelId="{01D6A8D2-DDA0-4E47-9F0F-250BC124A14A}" type="presOf" srcId="{135F1C14-0593-4B87-89A7-3836368462E7}" destId="{257C9B54-68AF-4E7A-9635-3BB49A700B34}" srcOrd="0" destOrd="0" presId="urn:microsoft.com/office/officeart/2005/8/layout/bProcess2"/>
    <dgm:cxn modelId="{1470F1B5-027C-4416-B2B6-F6345E52CF56}" type="presOf" srcId="{A69751AE-A066-4C03-B296-E7CC7D51F54F}" destId="{A0ED19E2-2BF1-4F61-A8B4-1C4EFF1E2459}" srcOrd="0" destOrd="0" presId="urn:microsoft.com/office/officeart/2005/8/layout/bProcess2"/>
    <dgm:cxn modelId="{3D789CE3-A339-444B-AAF2-6A13ADB30517}" type="presOf" srcId="{CEDEBE62-3E01-449C-877E-04A7ECEA92EC}" destId="{EFEB6616-2E01-4A2C-B2BB-44D450E29608}" srcOrd="0" destOrd="0" presId="urn:microsoft.com/office/officeart/2005/8/layout/bProcess2"/>
    <dgm:cxn modelId="{ADB8B84C-BBF6-43F5-A153-3556AFF59FE9}" type="presOf" srcId="{D38F736B-6772-46F5-9590-C10369AC1D2C}" destId="{411A2F23-2064-46CE-A0B9-6AEFAB2251C5}" srcOrd="0" destOrd="0" presId="urn:microsoft.com/office/officeart/2005/8/layout/bProcess2"/>
    <dgm:cxn modelId="{C6368094-3D45-48CA-B249-2943AC2AB800}" type="presOf" srcId="{CFE97EB5-7676-4E02-8BD5-90F7D944BBBC}" destId="{381688D5-5FAB-4EE5-822F-660F58D9C9EF}" srcOrd="0" destOrd="0" presId="urn:microsoft.com/office/officeart/2005/8/layout/bProcess2"/>
    <dgm:cxn modelId="{C9FA07BC-6B41-4193-A1BA-A413E3304C44}" srcId="{81992F9D-77BF-4BFD-A4E0-5CAC6ECBFF53}" destId="{135F1C14-0593-4B87-89A7-3836368462E7}" srcOrd="7" destOrd="0" parTransId="{0582BD92-B92A-454F-B6A1-08D1A02C75D2}" sibTransId="{14118355-8DB9-43CD-921B-0E6E4CF7DEDB}"/>
    <dgm:cxn modelId="{986E1FDE-BD23-4F7A-A59F-81528D5A256D}" srcId="{81992F9D-77BF-4BFD-A4E0-5CAC6ECBFF53}" destId="{EDBE7036-3846-400D-BAA1-3399A9058285}" srcOrd="4" destOrd="0" parTransId="{E401B4FB-FD65-4096-88B2-85DF989DBB67}" sibTransId="{C13B4381-EEEE-4524-A3A6-E31EB02B2177}"/>
    <dgm:cxn modelId="{92B705C3-B4D9-47F3-86BE-0D1016E0E8FF}" type="presOf" srcId="{DB5EF88C-5870-4278-AC02-A78A3DD99651}" destId="{C5329B68-5F26-43AF-8BA5-84807A471510}" srcOrd="0" destOrd="0" presId="urn:microsoft.com/office/officeart/2005/8/layout/bProcess2"/>
    <dgm:cxn modelId="{2C232D50-DD24-497A-A74A-29E4D61B4562}" srcId="{81992F9D-77BF-4BFD-A4E0-5CAC6ECBFF53}" destId="{FD691B8E-FB5C-4340-ABD4-38FE56819A9B}" srcOrd="1" destOrd="0" parTransId="{C9C8F7D1-DFD0-43CC-8250-27B62455D896}" sibTransId="{DB5EF88C-5870-4278-AC02-A78A3DD99651}"/>
    <dgm:cxn modelId="{57184D0D-5D1C-4EC7-97AE-BB8369D238E8}" type="presOf" srcId="{BD4D1792-DB38-4770-A7BB-75F5131D92A3}" destId="{4AC7D7DD-CDB8-447F-B28F-9866B8D8924A}" srcOrd="0" destOrd="0" presId="urn:microsoft.com/office/officeart/2005/8/layout/bProcess2"/>
    <dgm:cxn modelId="{F9AA0208-0D0F-4DF3-A705-FE1F1B890098}" srcId="{81992F9D-77BF-4BFD-A4E0-5CAC6ECBFF53}" destId="{CEDEBE62-3E01-449C-877E-04A7ECEA92EC}" srcOrd="0" destOrd="0" parTransId="{C77FACD0-A056-4431-BD86-DA0A90013476}" sibTransId="{F616DDB8-E042-4776-B033-C4825C28EC5A}"/>
    <dgm:cxn modelId="{073FA33A-AE46-4B5C-BD63-93DDCB1889FA}" srcId="{81992F9D-77BF-4BFD-A4E0-5CAC6ECBFF53}" destId="{796657A8-1A97-44B9-B25B-7359E82D7A72}" srcOrd="3" destOrd="0" parTransId="{D9C2ACDE-80AC-4DD7-A65B-1BBA867A2A66}" sibTransId="{929C46FB-43E4-4191-9E03-94E28FC17ABB}"/>
    <dgm:cxn modelId="{4DE1EDBE-F57A-4FCD-A1FA-350FFA28F96C}" type="presParOf" srcId="{8995A4AD-71E0-435B-A3B4-F7340008F3D5}" destId="{EFEB6616-2E01-4A2C-B2BB-44D450E29608}" srcOrd="0" destOrd="0" presId="urn:microsoft.com/office/officeart/2005/8/layout/bProcess2"/>
    <dgm:cxn modelId="{32281A01-CACF-490E-AC0D-1954B13B89BF}" type="presParOf" srcId="{8995A4AD-71E0-435B-A3B4-F7340008F3D5}" destId="{5F887E26-3506-44EF-89BE-0988FC4B6ED1}" srcOrd="1" destOrd="0" presId="urn:microsoft.com/office/officeart/2005/8/layout/bProcess2"/>
    <dgm:cxn modelId="{4F951B34-C4F5-4AC3-ACBC-FF61DB06BEC3}" type="presParOf" srcId="{8995A4AD-71E0-435B-A3B4-F7340008F3D5}" destId="{452C7BC0-C448-4E07-91B9-952796F683EC}" srcOrd="2" destOrd="0" presId="urn:microsoft.com/office/officeart/2005/8/layout/bProcess2"/>
    <dgm:cxn modelId="{2FB3322C-6B11-49AC-B1C3-40214706DB83}" type="presParOf" srcId="{452C7BC0-C448-4E07-91B9-952796F683EC}" destId="{95A677D7-317E-45A2-A125-BEEBACA55926}" srcOrd="0" destOrd="0" presId="urn:microsoft.com/office/officeart/2005/8/layout/bProcess2"/>
    <dgm:cxn modelId="{2C583D66-B2DE-42A6-9061-B9FF96152D6A}" type="presParOf" srcId="{452C7BC0-C448-4E07-91B9-952796F683EC}" destId="{DC2EF4F2-E895-4848-8805-384DDEAC3E50}" srcOrd="1" destOrd="0" presId="urn:microsoft.com/office/officeart/2005/8/layout/bProcess2"/>
    <dgm:cxn modelId="{F6C6BD04-6E80-49BE-AF2B-FC0AE4FB61E3}" type="presParOf" srcId="{8995A4AD-71E0-435B-A3B4-F7340008F3D5}" destId="{C5329B68-5F26-43AF-8BA5-84807A471510}" srcOrd="3" destOrd="0" presId="urn:microsoft.com/office/officeart/2005/8/layout/bProcess2"/>
    <dgm:cxn modelId="{FF13C9B5-2B25-4D5E-9BC1-76C759C2D16A}" type="presParOf" srcId="{8995A4AD-71E0-435B-A3B4-F7340008F3D5}" destId="{015CC01E-D8B2-499F-A2A1-6CBB4C18FD64}" srcOrd="4" destOrd="0" presId="urn:microsoft.com/office/officeart/2005/8/layout/bProcess2"/>
    <dgm:cxn modelId="{8148C57B-07A2-452D-BFC4-46D8D3BEF4FB}" type="presParOf" srcId="{015CC01E-D8B2-499F-A2A1-6CBB4C18FD64}" destId="{EE654F8E-4069-4032-B91E-1A4678E23CC5}" srcOrd="0" destOrd="0" presId="urn:microsoft.com/office/officeart/2005/8/layout/bProcess2"/>
    <dgm:cxn modelId="{21ACC032-6506-4E00-8F85-1432CC4BD9C5}" type="presParOf" srcId="{015CC01E-D8B2-499F-A2A1-6CBB4C18FD64}" destId="{A0ED19E2-2BF1-4F61-A8B4-1C4EFF1E2459}" srcOrd="1" destOrd="0" presId="urn:microsoft.com/office/officeart/2005/8/layout/bProcess2"/>
    <dgm:cxn modelId="{596E6A86-0F26-495B-983E-6597635EAE7E}" type="presParOf" srcId="{8995A4AD-71E0-435B-A3B4-F7340008F3D5}" destId="{6621654A-E58A-4C98-91D9-AF8AB65CA3F2}" srcOrd="5" destOrd="0" presId="urn:microsoft.com/office/officeart/2005/8/layout/bProcess2"/>
    <dgm:cxn modelId="{75570BEE-F4FC-466F-A92F-A77886371081}" type="presParOf" srcId="{8995A4AD-71E0-435B-A3B4-F7340008F3D5}" destId="{78481F92-5984-407A-A358-2FBC1710387F}" srcOrd="6" destOrd="0" presId="urn:microsoft.com/office/officeart/2005/8/layout/bProcess2"/>
    <dgm:cxn modelId="{E29985FB-7093-4122-81D5-E12F7195206A}" type="presParOf" srcId="{78481F92-5984-407A-A358-2FBC1710387F}" destId="{CC54A5DD-5112-482B-A2F7-665EB6B02354}" srcOrd="0" destOrd="0" presId="urn:microsoft.com/office/officeart/2005/8/layout/bProcess2"/>
    <dgm:cxn modelId="{DF1A636E-29B6-41CB-B122-28E804DE581D}" type="presParOf" srcId="{78481F92-5984-407A-A358-2FBC1710387F}" destId="{844205DD-A74B-4F79-BB16-E5208582B0D7}" srcOrd="1" destOrd="0" presId="urn:microsoft.com/office/officeart/2005/8/layout/bProcess2"/>
    <dgm:cxn modelId="{8A7D36EF-6C9D-4D2A-A230-9171D732FCAF}" type="presParOf" srcId="{8995A4AD-71E0-435B-A3B4-F7340008F3D5}" destId="{ACED787D-413C-4FE0-BF99-55960856305A}" srcOrd="7" destOrd="0" presId="urn:microsoft.com/office/officeart/2005/8/layout/bProcess2"/>
    <dgm:cxn modelId="{E3C7D844-6DCF-4DF3-8DBE-45DDB46195FD}" type="presParOf" srcId="{8995A4AD-71E0-435B-A3B4-F7340008F3D5}" destId="{3F2DD08B-C8AE-465F-84F4-CFF7B25B683C}" srcOrd="8" destOrd="0" presId="urn:microsoft.com/office/officeart/2005/8/layout/bProcess2"/>
    <dgm:cxn modelId="{5634EFE4-FFB7-440F-B4BC-6A624D05925E}" type="presParOf" srcId="{3F2DD08B-C8AE-465F-84F4-CFF7B25B683C}" destId="{33F03432-2487-456F-8368-213D98AA5B4F}" srcOrd="0" destOrd="0" presId="urn:microsoft.com/office/officeart/2005/8/layout/bProcess2"/>
    <dgm:cxn modelId="{D5CF882F-7D35-4648-8295-C26DDFC4115A}" type="presParOf" srcId="{3F2DD08B-C8AE-465F-84F4-CFF7B25B683C}" destId="{D539EF4B-0F86-4246-8892-B6E5629C0C70}" srcOrd="1" destOrd="0" presId="urn:microsoft.com/office/officeart/2005/8/layout/bProcess2"/>
    <dgm:cxn modelId="{06BDDC63-1EEC-40ED-84C9-7B1BFC9765BF}" type="presParOf" srcId="{8995A4AD-71E0-435B-A3B4-F7340008F3D5}" destId="{D08FEF0C-2ABA-4D67-9610-0A5AC18F182D}" srcOrd="9" destOrd="0" presId="urn:microsoft.com/office/officeart/2005/8/layout/bProcess2"/>
    <dgm:cxn modelId="{8C8B29CD-62D5-458F-82EE-6621642F651A}" type="presParOf" srcId="{8995A4AD-71E0-435B-A3B4-F7340008F3D5}" destId="{314BFCE4-C669-4BF2-A74E-F8F9557CF94E}" srcOrd="10" destOrd="0" presId="urn:microsoft.com/office/officeart/2005/8/layout/bProcess2"/>
    <dgm:cxn modelId="{7F3DC56F-9A9B-468A-8CDC-3163ADD9BB78}" type="presParOf" srcId="{314BFCE4-C669-4BF2-A74E-F8F9557CF94E}" destId="{06A48A59-45FA-480D-87AF-DB5A6FCAED96}" srcOrd="0" destOrd="0" presId="urn:microsoft.com/office/officeart/2005/8/layout/bProcess2"/>
    <dgm:cxn modelId="{27A2C5F3-6FCF-43DD-BB52-AC9C21C62FDB}" type="presParOf" srcId="{314BFCE4-C669-4BF2-A74E-F8F9557CF94E}" destId="{381688D5-5FAB-4EE5-822F-660F58D9C9EF}" srcOrd="1" destOrd="0" presId="urn:microsoft.com/office/officeart/2005/8/layout/bProcess2"/>
    <dgm:cxn modelId="{81E0249C-1030-4027-A933-1404647883F6}" type="presParOf" srcId="{8995A4AD-71E0-435B-A3B4-F7340008F3D5}" destId="{4AC7D7DD-CDB8-447F-B28F-9866B8D8924A}" srcOrd="11" destOrd="0" presId="urn:microsoft.com/office/officeart/2005/8/layout/bProcess2"/>
    <dgm:cxn modelId="{D424821E-E059-4322-9D9D-50601BE3D261}" type="presParOf" srcId="{8995A4AD-71E0-435B-A3B4-F7340008F3D5}" destId="{4615B997-FE59-421E-9398-D9F953DD7B96}" srcOrd="12" destOrd="0" presId="urn:microsoft.com/office/officeart/2005/8/layout/bProcess2"/>
    <dgm:cxn modelId="{175B5C33-4ECF-4D94-997F-06A39E7B35B5}" type="presParOf" srcId="{4615B997-FE59-421E-9398-D9F953DD7B96}" destId="{565D6556-BAFE-4D85-9334-4DFE485E235A}" srcOrd="0" destOrd="0" presId="urn:microsoft.com/office/officeart/2005/8/layout/bProcess2"/>
    <dgm:cxn modelId="{54ED39D2-7751-466C-9826-CA3A8C229C23}" type="presParOf" srcId="{4615B997-FE59-421E-9398-D9F953DD7B96}" destId="{EB863FAA-63B2-409A-8CB3-E101DC83A57D}" srcOrd="1" destOrd="0" presId="urn:microsoft.com/office/officeart/2005/8/layout/bProcess2"/>
    <dgm:cxn modelId="{38826E96-EC47-4ACD-BBF0-093BF337A9C8}" type="presParOf" srcId="{8995A4AD-71E0-435B-A3B4-F7340008F3D5}" destId="{411A2F23-2064-46CE-A0B9-6AEFAB2251C5}" srcOrd="13" destOrd="0" presId="urn:microsoft.com/office/officeart/2005/8/layout/bProcess2"/>
    <dgm:cxn modelId="{1F71CD73-5D00-4957-80B3-03C5ADF59033}" type="presParOf" srcId="{8995A4AD-71E0-435B-A3B4-F7340008F3D5}" destId="{257C9B54-68AF-4E7A-9635-3BB49A700B34}" srcOrd="14" destOrd="0" presId="urn:microsoft.com/office/officeart/2005/8/layout/bProcess2"/>
  </dgm:cxnLst>
  <dgm:bg/>
  <dgm:whole>
    <a:ln w="38100">
      <a:solidFill>
        <a:schemeClr val="accent1">
          <a:lumMod val="60000"/>
          <a:lumOff val="40000"/>
        </a:schemeClr>
      </a:solidFill>
    </a:ln>
  </dgm:whole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FEB6616-2E01-4A2C-B2BB-44D450E29608}">
      <dsp:nvSpPr>
        <dsp:cNvPr id="0" name=""/>
        <dsp:cNvSpPr/>
      </dsp:nvSpPr>
      <dsp:spPr>
        <a:xfrm>
          <a:off x="72201" y="462798"/>
          <a:ext cx="1079599" cy="1079599"/>
        </a:xfrm>
        <a:prstGeom prst="ellips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96000"/>
                <a:lumMod val="100000"/>
              </a:schemeClr>
            </a:gs>
            <a:gs pos="78000">
              <a:schemeClr val="accent2">
                <a:hueOff val="0"/>
                <a:satOff val="0"/>
                <a:lumOff val="0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400" kern="1200" dirty="0"/>
            <a:t>Company Setup</a:t>
          </a:r>
        </a:p>
      </dsp:txBody>
      <dsp:txXfrm>
        <a:off x="230305" y="620902"/>
        <a:ext cx="763391" cy="763391"/>
      </dsp:txXfrm>
    </dsp:sp>
    <dsp:sp modelId="{5F887E26-3506-44EF-89BE-0988FC4B6ED1}">
      <dsp:nvSpPr>
        <dsp:cNvPr id="0" name=""/>
        <dsp:cNvSpPr/>
      </dsp:nvSpPr>
      <dsp:spPr>
        <a:xfrm rot="10799995">
          <a:off x="423072" y="1681800"/>
          <a:ext cx="377859" cy="295534"/>
        </a:xfrm>
        <a:prstGeom prst="triangle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tint val="96000"/>
                <a:lumMod val="100000"/>
              </a:schemeClr>
            </a:gs>
            <a:gs pos="78000">
              <a:schemeClr val="accent2">
                <a:hueOff val="0"/>
                <a:satOff val="0"/>
                <a:lumOff val="0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C2EF4F2-E895-4848-8805-384DDEAC3E50}">
      <dsp:nvSpPr>
        <dsp:cNvPr id="0" name=""/>
        <dsp:cNvSpPr/>
      </dsp:nvSpPr>
      <dsp:spPr>
        <a:xfrm>
          <a:off x="251957" y="2100010"/>
          <a:ext cx="720092" cy="720092"/>
        </a:xfrm>
        <a:prstGeom prst="ellipse">
          <a:avLst/>
        </a:prstGeom>
        <a:gradFill rotWithShape="0">
          <a:gsLst>
            <a:gs pos="0">
              <a:schemeClr val="accent2">
                <a:hueOff val="-423469"/>
                <a:satOff val="2029"/>
                <a:lumOff val="1877"/>
                <a:alphaOff val="0"/>
                <a:tint val="96000"/>
                <a:lumMod val="100000"/>
              </a:schemeClr>
            </a:gs>
            <a:gs pos="78000">
              <a:schemeClr val="accent2">
                <a:hueOff val="-423469"/>
                <a:satOff val="2029"/>
                <a:lumOff val="1877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900" kern="1200" dirty="0"/>
            <a:t>User Setup</a:t>
          </a:r>
        </a:p>
      </dsp:txBody>
      <dsp:txXfrm>
        <a:off x="357412" y="2205465"/>
        <a:ext cx="509182" cy="509182"/>
      </dsp:txXfrm>
    </dsp:sp>
    <dsp:sp modelId="{C5329B68-5F26-43AF-8BA5-84807A471510}">
      <dsp:nvSpPr>
        <dsp:cNvPr id="0" name=""/>
        <dsp:cNvSpPr/>
      </dsp:nvSpPr>
      <dsp:spPr>
        <a:xfrm rot="5400000">
          <a:off x="1165007" y="2312289"/>
          <a:ext cx="377859" cy="295534"/>
        </a:xfrm>
        <a:prstGeom prst="triangle">
          <a:avLst/>
        </a:prstGeom>
        <a:gradFill rotWithShape="0">
          <a:gsLst>
            <a:gs pos="0">
              <a:schemeClr val="accent2">
                <a:hueOff val="-494048"/>
                <a:satOff val="2367"/>
                <a:lumOff val="2190"/>
                <a:alphaOff val="0"/>
                <a:tint val="96000"/>
                <a:lumMod val="100000"/>
              </a:schemeClr>
            </a:gs>
            <a:gs pos="78000">
              <a:schemeClr val="accent2">
                <a:hueOff val="-494048"/>
                <a:satOff val="2367"/>
                <a:lumOff val="2190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A0ED19E2-2BF1-4F61-A8B4-1C4EFF1E2459}">
      <dsp:nvSpPr>
        <dsp:cNvPr id="0" name=""/>
        <dsp:cNvSpPr/>
      </dsp:nvSpPr>
      <dsp:spPr>
        <a:xfrm>
          <a:off x="1689525" y="2100010"/>
          <a:ext cx="720092" cy="720092"/>
        </a:xfrm>
        <a:prstGeom prst="ellipse">
          <a:avLst/>
        </a:prstGeom>
        <a:gradFill rotWithShape="0">
          <a:gsLst>
            <a:gs pos="0">
              <a:schemeClr val="accent2">
                <a:hueOff val="-846939"/>
                <a:satOff val="4057"/>
                <a:lumOff val="3753"/>
                <a:alphaOff val="0"/>
                <a:tint val="96000"/>
                <a:lumMod val="100000"/>
              </a:schemeClr>
            </a:gs>
            <a:gs pos="78000">
              <a:schemeClr val="accent2">
                <a:hueOff val="-846939"/>
                <a:satOff val="4057"/>
                <a:lumOff val="3753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900" kern="1200" dirty="0"/>
            <a:t>User Right Setup</a:t>
          </a:r>
        </a:p>
      </dsp:txBody>
      <dsp:txXfrm>
        <a:off x="1794980" y="2205465"/>
        <a:ext cx="509182" cy="509182"/>
      </dsp:txXfrm>
    </dsp:sp>
    <dsp:sp modelId="{6621654A-E58A-4C98-91D9-AF8AB65CA3F2}">
      <dsp:nvSpPr>
        <dsp:cNvPr id="0" name=""/>
        <dsp:cNvSpPr/>
      </dsp:nvSpPr>
      <dsp:spPr>
        <a:xfrm>
          <a:off x="1860641" y="1575195"/>
          <a:ext cx="377859" cy="295534"/>
        </a:xfrm>
        <a:prstGeom prst="triangle">
          <a:avLst/>
        </a:prstGeom>
        <a:gradFill rotWithShape="0">
          <a:gsLst>
            <a:gs pos="0">
              <a:schemeClr val="accent2">
                <a:hueOff val="-988095"/>
                <a:satOff val="4733"/>
                <a:lumOff val="4379"/>
                <a:alphaOff val="0"/>
                <a:tint val="96000"/>
                <a:lumMod val="100000"/>
              </a:schemeClr>
            </a:gs>
            <a:gs pos="78000">
              <a:schemeClr val="accent2">
                <a:hueOff val="-988095"/>
                <a:satOff val="4733"/>
                <a:lumOff val="4379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844205DD-A74B-4F79-BB16-E5208582B0D7}">
      <dsp:nvSpPr>
        <dsp:cNvPr id="0" name=""/>
        <dsp:cNvSpPr/>
      </dsp:nvSpPr>
      <dsp:spPr>
        <a:xfrm>
          <a:off x="1689525" y="642551"/>
          <a:ext cx="720092" cy="720092"/>
        </a:xfrm>
        <a:prstGeom prst="ellipse">
          <a:avLst/>
        </a:prstGeom>
        <a:gradFill rotWithShape="0">
          <a:gsLst>
            <a:gs pos="0">
              <a:schemeClr val="accent2">
                <a:hueOff val="-1270408"/>
                <a:satOff val="6086"/>
                <a:lumOff val="5630"/>
                <a:alphaOff val="0"/>
                <a:tint val="96000"/>
                <a:lumMod val="100000"/>
              </a:schemeClr>
            </a:gs>
            <a:gs pos="78000">
              <a:schemeClr val="accent2">
                <a:hueOff val="-1270408"/>
                <a:satOff val="6086"/>
                <a:lumOff val="5630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900" kern="1200"/>
            <a:t>Log Out</a:t>
          </a:r>
        </a:p>
      </dsp:txBody>
      <dsp:txXfrm>
        <a:off x="1794980" y="748006"/>
        <a:ext cx="509182" cy="509182"/>
      </dsp:txXfrm>
    </dsp:sp>
    <dsp:sp modelId="{ACED787D-413C-4FE0-BF99-55960856305A}">
      <dsp:nvSpPr>
        <dsp:cNvPr id="0" name=""/>
        <dsp:cNvSpPr/>
      </dsp:nvSpPr>
      <dsp:spPr>
        <a:xfrm rot="5400000">
          <a:off x="2644839" y="854830"/>
          <a:ext cx="377859" cy="295534"/>
        </a:xfrm>
        <a:prstGeom prst="triangle">
          <a:avLst/>
        </a:prstGeom>
        <a:gradFill rotWithShape="0">
          <a:gsLst>
            <a:gs pos="0">
              <a:schemeClr val="accent2">
                <a:hueOff val="-1482143"/>
                <a:satOff val="7100"/>
                <a:lumOff val="6569"/>
                <a:alphaOff val="0"/>
                <a:tint val="96000"/>
                <a:lumMod val="100000"/>
              </a:schemeClr>
            </a:gs>
            <a:gs pos="78000">
              <a:schemeClr val="accent2">
                <a:hueOff val="-1482143"/>
                <a:satOff val="7100"/>
                <a:lumOff val="6569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D539EF4B-0F86-4246-8892-B6E5629C0C70}">
      <dsp:nvSpPr>
        <dsp:cNvPr id="0" name=""/>
        <dsp:cNvSpPr/>
      </dsp:nvSpPr>
      <dsp:spPr>
        <a:xfrm>
          <a:off x="3241192" y="642551"/>
          <a:ext cx="855556" cy="720092"/>
        </a:xfrm>
        <a:prstGeom prst="ellipse">
          <a:avLst/>
        </a:prstGeom>
        <a:gradFill rotWithShape="0">
          <a:gsLst>
            <a:gs pos="0">
              <a:schemeClr val="accent2">
                <a:hueOff val="-1693878"/>
                <a:satOff val="8114"/>
                <a:lumOff val="7507"/>
                <a:alphaOff val="0"/>
                <a:tint val="96000"/>
                <a:lumMod val="100000"/>
              </a:schemeClr>
            </a:gs>
            <a:gs pos="78000">
              <a:schemeClr val="accent2">
                <a:hueOff val="-1693878"/>
                <a:satOff val="8114"/>
                <a:lumOff val="7507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900" kern="1200" dirty="0"/>
            <a:t>Log in with New </a:t>
          </a:r>
          <a:r>
            <a:rPr lang="en-MY" sz="900" kern="1200" dirty="0" smtClean="0"/>
            <a:t>user ID </a:t>
          </a:r>
          <a:r>
            <a:rPr lang="en-MY" sz="900" kern="1200" dirty="0"/>
            <a:t>&amp; Company</a:t>
          </a:r>
        </a:p>
      </dsp:txBody>
      <dsp:txXfrm>
        <a:off x="3366485" y="748006"/>
        <a:ext cx="604970" cy="509182"/>
      </dsp:txXfrm>
    </dsp:sp>
    <dsp:sp modelId="{D08FEF0C-2ABA-4D67-9610-0A5AC18F182D}">
      <dsp:nvSpPr>
        <dsp:cNvPr id="0" name=""/>
        <dsp:cNvSpPr/>
      </dsp:nvSpPr>
      <dsp:spPr>
        <a:xfrm rot="10800000">
          <a:off x="3480040" y="1591924"/>
          <a:ext cx="377859" cy="295534"/>
        </a:xfrm>
        <a:prstGeom prst="triangle">
          <a:avLst/>
        </a:prstGeom>
        <a:gradFill rotWithShape="0">
          <a:gsLst>
            <a:gs pos="0">
              <a:schemeClr val="accent2">
                <a:hueOff val="-1976191"/>
                <a:satOff val="9467"/>
                <a:lumOff val="8758"/>
                <a:alphaOff val="0"/>
                <a:tint val="96000"/>
                <a:lumMod val="100000"/>
              </a:schemeClr>
            </a:gs>
            <a:gs pos="78000">
              <a:schemeClr val="accent2">
                <a:hueOff val="-1976191"/>
                <a:satOff val="9467"/>
                <a:lumOff val="8758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381688D5-5FAB-4EE5-822F-660F58D9C9EF}">
      <dsp:nvSpPr>
        <dsp:cNvPr id="0" name=""/>
        <dsp:cNvSpPr/>
      </dsp:nvSpPr>
      <dsp:spPr>
        <a:xfrm>
          <a:off x="3308924" y="2100010"/>
          <a:ext cx="720092" cy="720092"/>
        </a:xfrm>
        <a:prstGeom prst="ellipse">
          <a:avLst/>
        </a:prstGeom>
        <a:gradFill rotWithShape="0">
          <a:gsLst>
            <a:gs pos="0">
              <a:schemeClr val="accent2">
                <a:hueOff val="-2117347"/>
                <a:satOff val="10143"/>
                <a:lumOff val="9384"/>
                <a:alphaOff val="0"/>
                <a:tint val="96000"/>
                <a:lumMod val="100000"/>
              </a:schemeClr>
            </a:gs>
            <a:gs pos="78000">
              <a:schemeClr val="accent2">
                <a:hueOff val="-2117347"/>
                <a:satOff val="10143"/>
                <a:lumOff val="9384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900" kern="1200"/>
            <a:t>Chart of Account Setup</a:t>
          </a:r>
        </a:p>
      </dsp:txBody>
      <dsp:txXfrm>
        <a:off x="3414379" y="2205465"/>
        <a:ext cx="509182" cy="509182"/>
      </dsp:txXfrm>
    </dsp:sp>
    <dsp:sp modelId="{4AC7D7DD-CDB8-447F-B28F-9866B8D8924A}">
      <dsp:nvSpPr>
        <dsp:cNvPr id="0" name=""/>
        <dsp:cNvSpPr/>
      </dsp:nvSpPr>
      <dsp:spPr>
        <a:xfrm rot="5400000">
          <a:off x="4298104" y="2312289"/>
          <a:ext cx="377859" cy="295534"/>
        </a:xfrm>
        <a:prstGeom prst="triangle">
          <a:avLst/>
        </a:prstGeom>
        <a:gradFill rotWithShape="0">
          <a:gsLst>
            <a:gs pos="0">
              <a:schemeClr val="accent2">
                <a:hueOff val="-2470238"/>
                <a:satOff val="11833"/>
                <a:lumOff val="10948"/>
                <a:alphaOff val="0"/>
                <a:tint val="96000"/>
                <a:lumMod val="100000"/>
              </a:schemeClr>
            </a:gs>
            <a:gs pos="78000">
              <a:schemeClr val="accent2">
                <a:hueOff val="-2470238"/>
                <a:satOff val="11833"/>
                <a:lumOff val="10948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EB863FAA-63B2-409A-8CB3-E101DC83A57D}">
      <dsp:nvSpPr>
        <dsp:cNvPr id="0" name=""/>
        <dsp:cNvSpPr/>
      </dsp:nvSpPr>
      <dsp:spPr>
        <a:xfrm>
          <a:off x="4928323" y="2100010"/>
          <a:ext cx="720092" cy="720092"/>
        </a:xfrm>
        <a:prstGeom prst="ellipse">
          <a:avLst/>
        </a:prstGeom>
        <a:gradFill rotWithShape="0">
          <a:gsLst>
            <a:gs pos="0">
              <a:schemeClr val="accent2">
                <a:hueOff val="-2540817"/>
                <a:satOff val="12171"/>
                <a:lumOff val="11260"/>
                <a:alphaOff val="0"/>
                <a:tint val="96000"/>
                <a:lumMod val="100000"/>
              </a:schemeClr>
            </a:gs>
            <a:gs pos="78000">
              <a:schemeClr val="accent2">
                <a:hueOff val="-2540817"/>
                <a:satOff val="12171"/>
                <a:lumOff val="11260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1430" tIns="11430" rIns="11430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900" kern="1200"/>
            <a:t>System &amp;General Setup</a:t>
          </a:r>
        </a:p>
      </dsp:txBody>
      <dsp:txXfrm>
        <a:off x="5033778" y="2205465"/>
        <a:ext cx="509182" cy="509182"/>
      </dsp:txXfrm>
    </dsp:sp>
    <dsp:sp modelId="{411A2F23-2064-46CE-A0B9-6AEFAB2251C5}">
      <dsp:nvSpPr>
        <dsp:cNvPr id="0" name=""/>
        <dsp:cNvSpPr/>
      </dsp:nvSpPr>
      <dsp:spPr>
        <a:xfrm rot="5">
          <a:off x="5099440" y="1665072"/>
          <a:ext cx="377859" cy="295534"/>
        </a:xfrm>
        <a:prstGeom prst="triangle">
          <a:avLst/>
        </a:prstGeom>
        <a:gradFill rotWithShape="0">
          <a:gsLst>
            <a:gs pos="0">
              <a:schemeClr val="accent2">
                <a:hueOff val="-2964286"/>
                <a:satOff val="14200"/>
                <a:lumOff val="13137"/>
                <a:alphaOff val="0"/>
                <a:tint val="96000"/>
                <a:lumMod val="100000"/>
              </a:schemeClr>
            </a:gs>
            <a:gs pos="78000">
              <a:schemeClr val="accent2">
                <a:hueOff val="-2964286"/>
                <a:satOff val="14200"/>
                <a:lumOff val="13137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</dsp:sp>
    <dsp:sp modelId="{257C9B54-68AF-4E7A-9635-3BB49A700B34}">
      <dsp:nvSpPr>
        <dsp:cNvPr id="0" name=""/>
        <dsp:cNvSpPr/>
      </dsp:nvSpPr>
      <dsp:spPr>
        <a:xfrm>
          <a:off x="4748572" y="462798"/>
          <a:ext cx="1079599" cy="1079599"/>
        </a:xfrm>
        <a:prstGeom prst="ellipse">
          <a:avLst/>
        </a:prstGeom>
        <a:gradFill rotWithShape="0">
          <a:gsLst>
            <a:gs pos="0">
              <a:schemeClr val="accent2">
                <a:hueOff val="-2964286"/>
                <a:satOff val="14200"/>
                <a:lumOff val="13137"/>
                <a:alphaOff val="0"/>
                <a:tint val="96000"/>
                <a:lumMod val="100000"/>
              </a:schemeClr>
            </a:gs>
            <a:gs pos="78000">
              <a:schemeClr val="accent2">
                <a:hueOff val="-2964286"/>
                <a:satOff val="14200"/>
                <a:lumOff val="13137"/>
                <a:alphaOff val="0"/>
                <a:shade val="94000"/>
                <a:lumMod val="94000"/>
              </a:schemeClr>
            </a:gs>
          </a:gsLst>
          <a:lin ang="5400000" scaled="0"/>
        </a:gradFill>
        <a:ln>
          <a:noFill/>
        </a:ln>
        <a:effectLst>
          <a:outerShdw blurRad="50800" dist="381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l"/>
        </a:scene3d>
        <a:sp3d prstMaterial="plastic">
          <a:bevelT w="0" h="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17780" tIns="17780" rIns="17780" bIns="1778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MY" sz="1400" kern="1200" dirty="0"/>
            <a:t>Financial Year </a:t>
          </a:r>
          <a:r>
            <a:rPr lang="en-MY" sz="1400" kern="1200" dirty="0" smtClean="0"/>
            <a:t>Calendar</a:t>
          </a:r>
          <a:endParaRPr lang="en-MY" sz="1400" kern="1200" dirty="0"/>
        </a:p>
      </dsp:txBody>
      <dsp:txXfrm>
        <a:off x="4906676" y="620902"/>
        <a:ext cx="763391" cy="76339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bProcess2">
  <dgm:title val=""/>
  <dgm:desc val=""/>
  <dgm:catLst>
    <dgm:cat type="process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  <dgm:pt modelId="6">
          <dgm:prSet phldr="1"/>
        </dgm:pt>
        <dgm:pt modelId="7">
          <dgm:prSet phldr="1"/>
        </dgm:pt>
        <dgm:pt modelId="8">
          <dgm:prSet phldr="1"/>
        </dgm:pt>
        <dgm:pt modelId="9">
          <dgm:prSet phldr="1"/>
        </dgm:pt>
      </dgm:ptLst>
      <dgm:cxnLst>
        <dgm:cxn modelId="10" srcId="0" destId="1" srcOrd="0" destOrd="0"/>
        <dgm:cxn modelId="11" srcId="0" destId="2" srcOrd="1" destOrd="0"/>
        <dgm:cxn modelId="12" srcId="0" destId="3" srcOrd="2" destOrd="0"/>
        <dgm:cxn modelId="13" srcId="0" destId="4" srcOrd="3" destOrd="0"/>
        <dgm:cxn modelId="14" srcId="0" destId="5" srcOrd="4" destOrd="0"/>
        <dgm:cxn modelId="15" srcId="0" destId="6" srcOrd="5" destOrd="0"/>
        <dgm:cxn modelId="16" srcId="0" destId="7" srcOrd="6" destOrd="0"/>
        <dgm:cxn modelId="17" srcId="0" destId="8" srcOrd="7" destOrd="0"/>
        <dgm:cxn modelId="18" srcId="0" destId="9" srcOrd="8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diagram">
    <dgm:varLst>
      <dgm:dir/>
      <dgm:resizeHandles/>
    </dgm:varLst>
    <dgm:choose name="Name0">
      <dgm:if name="Name1" func="var" arg="dir" op="equ" val="norm">
        <dgm:alg type="snake">
          <dgm:param type="grDir" val="tL"/>
          <dgm:param type="flowDir" val="col"/>
          <dgm:param type="contDir" val="revDir"/>
        </dgm:alg>
      </dgm:if>
      <dgm:else name="Name2">
        <dgm:alg type="snake">
          <dgm:param type="grDir" val="tR"/>
          <dgm:param type="flowDir" val="col"/>
          <dgm:param type="contDir" val="revDi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firstNode" refType="w"/>
      <dgm:constr type="w" for="ch" forName="lastNode" refType="w" refFor="ch" refForName="firstNode" op="equ"/>
      <dgm:constr type="w" for="ch" forName="middleNode" refType="w" refFor="ch" refForName="firstNode" op="equ"/>
      <dgm:constr type="h" for="ch" ptType="sibTrans" refType="w" refFor="ch" refForName="middleNode" op="equ" fact="0.35"/>
      <dgm:constr type="sp" refType="w" refFor="ch" refForName="middleNode" fact="0.5"/>
      <dgm:constr type="connDist" for="des" ptType="sibTrans" op="equ"/>
      <dgm:constr type="primFontSz" for="ch" forName="firstNode" val="65"/>
      <dgm:constr type="primFontSz" for="ch" forName="lastNode" refType="primFontSz" refFor="ch" refForName="firstNode" op="equ"/>
      <dgm:constr type="primFontSz" for="des" forName="shape" val="65"/>
      <dgm:constr type="primFontSz" for="des" forName="shape" refType="primFontSz" refFor="ch" refForName="firstNode" op="lte"/>
      <dgm:constr type="primFontSz" for="des" forName="shape" refType="primFontSz" refFor="ch" refForName="lastNode" op="lte"/>
    </dgm:constrLst>
    <dgm:ruleLst/>
    <dgm:forEach name="Name3" axis="ch" ptType="node">
      <dgm:choose name="Name4">
        <dgm:if name="Name5" axis="self" ptType="node" func="pos" op="equ" val="1">
          <dgm:layoutNode name="fir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if name="Name6" axis="self" ptType="node" func="revPos" op="equ" val="1">
          <dgm:layoutNode name="lastNode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primFontSz" val="5" fact="NaN" max="NaN"/>
            </dgm:ruleLst>
          </dgm:layoutNode>
        </dgm:if>
        <dgm:else name="Name7">
          <dgm:layoutNode name="middleNod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  <dgm:constr type="w" for="ch" forName="padding" refType="w"/>
              <dgm:constr type="h" for="ch" forName="padding" refType="h"/>
              <dgm:constr type="w" for="ch" forName="shape" refType="w" fact="0.667"/>
              <dgm:constr type="h" for="ch" forName="shape" refType="h" fact="0.667"/>
              <dgm:constr type="ctrX" for="ch" forName="shape" refType="w" fact="0.5"/>
              <dgm:constr type="ctrY" for="ch" forName="shape" refType="h" fact="0.5"/>
            </dgm:constrLst>
            <dgm:ruleLst/>
            <dgm:layoutNode name="padding">
              <dgm:alg type="sp"/>
              <dgm:shape xmlns:r="http://schemas.openxmlformats.org/officeDocument/2006/relationships" type="ellipse" r:blip="" hideGeom="1">
                <dgm:adjLst/>
              </dgm:shape>
              <dgm:presOf/>
              <dgm:constrLst/>
              <dgm:ruleLst/>
            </dgm:layoutNode>
            <dgm:layoutNode name="shape">
              <dgm:varLst>
                <dgm:bulletEnabled val="1"/>
              </dgm:varLst>
              <dgm:alg type="tx">
                <dgm:param type="txAnchorVertCh" val="mid"/>
              </dgm:alg>
              <dgm:shape xmlns:r="http://schemas.openxmlformats.org/officeDocument/2006/relationships" type="ellipse" r:blip="">
                <dgm:adjLst/>
              </dgm:shape>
              <dgm:presOf axis="desOrSelf" ptType="node"/>
              <dgm:constrLst>
                <dgm:constr type="h" refType="w"/>
                <dgm:constr type="tMarg" refType="primFontSz" fact="0.1"/>
                <dgm:constr type="bMarg" refType="primFontSz" fact="0.1"/>
                <dgm:constr type="lMarg" refType="primFontSz" fact="0.1"/>
                <dgm:constr type="rMarg" refType="primFontSz" fact="0.1"/>
              </dgm:constrLst>
              <dgm:ruleLst>
                <dgm:rule type="primFontSz" val="5" fact="NaN" max="NaN"/>
              </dgm:ruleLst>
            </dgm:layoutNode>
          </dgm:layoutNode>
        </dgm:else>
      </dgm:choose>
      <dgm:forEach name="Name8" axis="followSib" ptType="sibTrans" cnt="1">
        <dgm:layoutNode name="sibTrans">
          <dgm:choose name="Name9">
            <dgm:if name="Name10" func="var" arg="dir" op="equ" val="norm">
              <dgm:choose name="Name11">
                <dgm:if name="Name12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3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4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if>
            <dgm:else name="Name15">
              <dgm:choose name="Name16">
                <dgm:if name="Name17" axis="self" ptType="sibTrans" func="pos" op="equ" val="1">
                  <dgm:alg type="conn">
                    <dgm:param type="begPts" val="auto"/>
                    <dgm:param type="endPts" val="auto"/>
                    <dgm:param type="srcNode" val="firstNode"/>
                    <dgm:param type="dstNode" val="shape"/>
                  </dgm:alg>
                </dgm:if>
                <dgm:if name="Name18" axis="self" ptType="sibTrans" func="revPos" op="equ" val="1">
                  <dgm:alg type="conn">
                    <dgm:param type="begPts" val="auto"/>
                    <dgm:param type="endPts" val="auto"/>
                    <dgm:param type="srcNode" val="shape"/>
                    <dgm:param type="dstNode" val="lastNode"/>
                  </dgm:alg>
                </dgm:if>
                <dgm:else name="Name19">
                  <dgm:alg type="conn">
                    <dgm:param type="begPts" val="auto"/>
                    <dgm:param type="endPts" val="auto"/>
                    <dgm:param type="srcNode" val="shape"/>
                    <dgm:param type="dstNode" val="shape"/>
                  </dgm:alg>
                </dgm:else>
              </dgm:choose>
            </dgm:else>
          </dgm:choose>
          <dgm:shape xmlns:r="http://schemas.openxmlformats.org/officeDocument/2006/relationships" rot="90" type="triangle" r:blip="">
            <dgm:adjLst/>
          </dgm:shape>
          <dgm:presOf axis="self"/>
          <dgm:constrLst>
            <dgm:constr type="w" refType="h"/>
            <dgm:constr type="connDist"/>
            <dgm:constr type="begPad" refType="connDist" fact="0.25"/>
            <dgm:constr type="endPad" refType="connDist" fact="0.22"/>
          </dgm:constrLst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Facet">
  <a:themeElements>
    <a:clrScheme name="Facet">
      <a:dk1>
        <a:sysClr val="windowText" lastClr="000000"/>
      </a:dk1>
      <a:lt1>
        <a:sysClr val="window" lastClr="FFFFFF"/>
      </a:lt1>
      <a:dk2>
        <a:srgbClr val="2C3C43"/>
      </a:dk2>
      <a:lt2>
        <a:srgbClr val="EBEBEB"/>
      </a:lt2>
      <a:accent1>
        <a:srgbClr val="90C226"/>
      </a:accent1>
      <a:accent2>
        <a:srgbClr val="54A021"/>
      </a:accent2>
      <a:accent3>
        <a:srgbClr val="E6B91E"/>
      </a:accent3>
      <a:accent4>
        <a:srgbClr val="E76618"/>
      </a:accent4>
      <a:accent5>
        <a:srgbClr val="C42F1A"/>
      </a:accent5>
      <a:accent6>
        <a:srgbClr val="918655"/>
      </a:accent6>
      <a:hlink>
        <a:srgbClr val="99CA3C"/>
      </a:hlink>
      <a:folHlink>
        <a:srgbClr val="B9D181"/>
      </a:folHlink>
    </a:clrScheme>
    <a:fontScheme name="Facet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Facet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lumMod val="110000"/>
              </a:schemeClr>
            </a:gs>
            <a:gs pos="88000">
              <a:schemeClr val="phClr">
                <a:tint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lumMod val="100000"/>
              </a:schemeClr>
            </a:gs>
            <a:gs pos="78000">
              <a:schemeClr val="phClr">
                <a:shade val="94000"/>
                <a:lumMod val="94000"/>
              </a:schemeClr>
            </a:gs>
          </a:gsLst>
          <a:lin ang="5400000" scaled="0"/>
        </a:gradFill>
      </a:fillStyleLst>
      <a:lnStyleLst>
        <a:ln w="12700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5400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06CB4F-E30C-4771-94AE-F7169303B6D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BC61F51-7B3C-4831-BAC6-84C348B15D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Facet design (blank).dotx</Template>
  <TotalTime>247</TotalTime>
  <Pages>15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keywords/>
  <cp:lastModifiedBy>user</cp:lastModifiedBy>
  <cp:revision>83</cp:revision>
  <cp:lastPrinted>2015-09-02T02:12:00Z</cp:lastPrinted>
  <dcterms:created xsi:type="dcterms:W3CDTF">2015-09-03T02:58:00Z</dcterms:created>
  <dcterms:modified xsi:type="dcterms:W3CDTF">2015-09-03T07:10:00Z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TC034577059991</vt:lpwstr>
  </property>
</Properties>
</file>