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0403" w:rsidRDefault="003C5039" w:rsidP="00A5731F">
      <w:pPr>
        <w:pStyle w:val="Title"/>
        <w:spacing w:line="276" w:lineRule="auto"/>
      </w:pPr>
      <w:r>
        <w:t>SPS 14.01.05 User Manual</w:t>
      </w:r>
    </w:p>
    <w:p w:rsidR="003C5039" w:rsidRDefault="003C5039" w:rsidP="009231D5">
      <w:pPr>
        <w:pStyle w:val="Heading1"/>
        <w:spacing w:line="276" w:lineRule="auto"/>
      </w:pPr>
      <w:r>
        <w:t>Admin</w:t>
      </w:r>
    </w:p>
    <w:p w:rsidR="009231D5" w:rsidRPr="009231D5" w:rsidRDefault="009231D5" w:rsidP="009231D5"/>
    <w:p w:rsidR="00440403" w:rsidRDefault="003C5039" w:rsidP="00A5731F">
      <w:pPr>
        <w:pStyle w:val="Heading2"/>
        <w:spacing w:line="276" w:lineRule="auto"/>
      </w:pPr>
      <w:r>
        <w:t>User Master</w:t>
      </w:r>
    </w:p>
    <w:p w:rsidR="00D30447" w:rsidRDefault="00D30447" w:rsidP="00A5731F">
      <w:pPr>
        <w:spacing w:line="276" w:lineRule="auto"/>
      </w:pPr>
    </w:p>
    <w:p w:rsidR="00D30447" w:rsidRPr="00D30447" w:rsidRDefault="00D30447" w:rsidP="00A5731F">
      <w:pPr>
        <w:pStyle w:val="Heading4"/>
        <w:spacing w:line="276" w:lineRule="auto"/>
      </w:pPr>
      <w:r>
        <w:t>1. Create New User</w:t>
      </w:r>
    </w:p>
    <w:p w:rsidR="003C5039" w:rsidRPr="003C5039" w:rsidRDefault="003C5039" w:rsidP="00D9765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MY" w:eastAsia="en-MY"/>
        </w:rPr>
      </w:pPr>
      <w:r w:rsidRPr="003C5039">
        <w:rPr>
          <w:rFonts w:ascii="Tahoma" w:eastAsia="Times New Roman" w:hAnsi="Tahoma" w:cs="Tahoma"/>
          <w:color w:val="333333"/>
          <w:shd w:val="clear" w:color="auto" w:fill="FFFFFF"/>
          <w:lang w:val="en-MY" w:eastAsia="en-MY"/>
        </w:rPr>
        <w:t>To create a new user,</w:t>
      </w:r>
      <w:r w:rsidR="009231D5">
        <w:rPr>
          <w:rFonts w:ascii="Tahoma" w:eastAsia="Times New Roman" w:hAnsi="Tahoma" w:cs="Tahoma"/>
          <w:color w:val="333333"/>
          <w:shd w:val="clear" w:color="auto" w:fill="FFFFFF"/>
          <w:lang w:val="en-MY" w:eastAsia="en-MY"/>
        </w:rPr>
        <w:t xml:space="preserve"> please follow the step below:-</w:t>
      </w:r>
    </w:p>
    <w:p w:rsidR="009231D5" w:rsidRPr="009231D5" w:rsidRDefault="004241C4" w:rsidP="00D9765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  <w:r>
        <w:rPr>
          <w:rFonts w:ascii="Tahoma" w:eastAsia="Times New Roman" w:hAnsi="Tahoma" w:cs="Tahoma"/>
          <w:noProof/>
          <w:color w:val="333333"/>
          <w:lang w:val="en-MY" w:eastAsia="en-MY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4257674</wp:posOffset>
                </wp:positionH>
                <wp:positionV relativeFrom="paragraph">
                  <wp:posOffset>85090</wp:posOffset>
                </wp:positionV>
                <wp:extent cx="962025" cy="400050"/>
                <wp:effectExtent l="0" t="0" r="2857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41C4" w:rsidRPr="004241C4" w:rsidRDefault="004241C4" w:rsidP="004241C4">
                            <w:pPr>
                              <w:jc w:val="center"/>
                            </w:pPr>
                            <w:r w:rsidRPr="004241C4">
                              <w:t xml:space="preserve">+ </w:t>
                            </w:r>
                            <w:proofErr w:type="gramStart"/>
                            <w:r w:rsidRPr="004241C4">
                              <w:t>button</w:t>
                            </w:r>
                            <w:proofErr w:type="gramEnd"/>
                            <w:r>
                              <w:t xml:space="preserve"> to add new user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left:0;text-align:left;margin-left:335.25pt;margin-top:6.7pt;width:75.75pt;height:3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" fillcolor="#90c226 [3204]" strokecolor="#476013 [1604]" strokeweight="1.5pt">
                <v:stroke endcap="round"/>
                <v:textbox>
                  <w:txbxContent>
                    <w:p w:rsidR="004241C4" w:rsidRPr="004241C4" w:rsidRDefault="004241C4" w:rsidP="004241C4">
                      <w:pPr>
                        <w:jc w:val="center"/>
                      </w:pPr>
                      <w:r w:rsidRPr="004241C4">
                        <w:t xml:space="preserve">+ </w:t>
                      </w:r>
                      <w:proofErr w:type="gramStart"/>
                      <w:r w:rsidRPr="004241C4">
                        <w:t>button</w:t>
                      </w:r>
                      <w:proofErr w:type="gramEnd"/>
                      <w:r>
                        <w:t xml:space="preserve"> to add new user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ahoma" w:eastAsia="Times New Roman" w:hAnsi="Tahoma" w:cs="Tahoma"/>
          <w:noProof/>
          <w:color w:val="333333"/>
          <w:lang w:val="en-MY" w:eastAsia="en-M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B1168" wp14:editId="08B7AE02">
                <wp:simplePos x="0" y="0"/>
                <wp:positionH relativeFrom="margin">
                  <wp:posOffset>5104765</wp:posOffset>
                </wp:positionH>
                <wp:positionV relativeFrom="paragraph">
                  <wp:posOffset>370840</wp:posOffset>
                </wp:positionV>
                <wp:extent cx="642303" cy="356553"/>
                <wp:effectExtent l="0" t="123825" r="34290" b="1524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>
                          <a:off x="0" y="0"/>
                          <a:ext cx="642303" cy="356553"/>
                        </a:xfrm>
                        <a:prstGeom prst="bentConnector3">
                          <a:avLst>
                            <a:gd name="adj1" fmla="val 101832"/>
                          </a:avLst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C9772D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Straight Arrow Connector 8" o:spid="_x0000_s1026" type="#_x0000_t34" style="position:absolute;margin-left:401.95pt;margin-top:29.2pt;width:50.6pt;height:28.1pt;rotation:-9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" adj="21996" strokecolor="#90c226 [3204]" strokeweight="3pt">
                <v:stroke endarrow="block" endcap="round"/>
                <w10:wrap anchorx="margin"/>
              </v:shape>
            </w:pict>
          </mc:Fallback>
        </mc:AlternateContent>
      </w:r>
      <w:r w:rsidR="00D30447">
        <w:rPr>
          <w:rFonts w:ascii="Tahoma" w:eastAsia="Times New Roman" w:hAnsi="Tahoma" w:cs="Tahoma"/>
          <w:color w:val="333333"/>
          <w:lang w:val="en-MY" w:eastAsia="en-MY"/>
        </w:rPr>
        <w:t xml:space="preserve">Go to Admin </w:t>
      </w:r>
      <w:r w:rsidR="008E31C7" w:rsidRPr="008E31C7">
        <w:rPr>
          <w:rFonts w:ascii="Tahoma" w:eastAsia="Times New Roman" w:hAnsi="Tahoma" w:cs="Tahoma"/>
          <w:color w:val="333333"/>
          <w:lang w:val="en-MY" w:eastAsia="en-MY"/>
        </w:rPr>
        <w:sym w:font="Wingdings" w:char="F0E0"/>
      </w:r>
      <w:r w:rsidR="008E31C7">
        <w:rPr>
          <w:rFonts w:ascii="Tahoma" w:eastAsia="Times New Roman" w:hAnsi="Tahoma" w:cs="Tahoma"/>
          <w:color w:val="333333"/>
          <w:lang w:val="en-MY" w:eastAsia="en-MY"/>
        </w:rPr>
        <w:t xml:space="preserve"> </w:t>
      </w:r>
      <w:r w:rsidR="003C5039" w:rsidRPr="003C5039">
        <w:rPr>
          <w:rFonts w:ascii="Tahoma" w:eastAsia="Times New Roman" w:hAnsi="Tahoma" w:cs="Tahoma"/>
          <w:color w:val="333333"/>
          <w:lang w:val="en-MY" w:eastAsia="en-MY"/>
        </w:rPr>
        <w:t>User Master. The User Master List window appears.</w:t>
      </w:r>
    </w:p>
    <w:p w:rsidR="009231D5" w:rsidRPr="003C5039" w:rsidRDefault="009231D5" w:rsidP="004241C4">
      <w:pPr>
        <w:shd w:val="clear" w:color="auto" w:fill="FFFFFF"/>
        <w:spacing w:before="100" w:beforeAutospacing="1" w:after="100" w:afterAutospacing="1" w:line="276" w:lineRule="auto"/>
        <w:ind w:left="15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val="en-MY" w:eastAsia="en-MY"/>
        </w:rPr>
        <w:drawing>
          <wp:inline distT="0" distB="0" distL="0" distR="0">
            <wp:extent cx="5943600" cy="44672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dmin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1" b="771"/>
                    <a:stretch/>
                  </pic:blipFill>
                  <pic:spPr bwMode="auto">
                    <a:xfrm>
                      <a:off x="0" y="0"/>
                      <a:ext cx="5943600" cy="446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039" w:rsidRPr="003C5039" w:rsidRDefault="003C5039" w:rsidP="00D9765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  <w:r w:rsidRPr="003C5039">
        <w:rPr>
          <w:rFonts w:ascii="Tahoma" w:eastAsia="Times New Roman" w:hAnsi="Tahoma" w:cs="Tahoma"/>
          <w:color w:val="333333"/>
          <w:lang w:val="en-MY" w:eastAsia="en-MY"/>
        </w:rPr>
        <w:t>In this section, Admin has the privileged to control the user registration and access right.</w:t>
      </w:r>
    </w:p>
    <w:p w:rsidR="003C5039" w:rsidRPr="003C5039" w:rsidRDefault="003C5039" w:rsidP="00D9765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  <w:r w:rsidRPr="003C5039">
        <w:rPr>
          <w:rFonts w:ascii="Tahoma" w:eastAsia="Times New Roman" w:hAnsi="Tahoma" w:cs="Tahoma"/>
          <w:color w:val="333333"/>
          <w:lang w:val="en-MY" w:eastAsia="en-MY"/>
        </w:rPr>
        <w:t>In this section also, you can view all the User Master List</w:t>
      </w:r>
    </w:p>
    <w:p w:rsidR="003C5039" w:rsidRPr="003C5039" w:rsidRDefault="003C5039" w:rsidP="00D9765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  <w:r w:rsidRPr="003C5039">
        <w:rPr>
          <w:rFonts w:ascii="Tahoma" w:eastAsia="Times New Roman" w:hAnsi="Tahoma" w:cs="Tahoma"/>
          <w:color w:val="333333"/>
          <w:lang w:val="en-MY" w:eastAsia="en-MY"/>
        </w:rPr>
        <w:t xml:space="preserve">To add new user, </w:t>
      </w:r>
      <w:r w:rsidR="009231D5">
        <w:rPr>
          <w:rFonts w:ascii="Tahoma" w:eastAsia="Times New Roman" w:hAnsi="Tahoma" w:cs="Tahoma"/>
          <w:color w:val="333333"/>
          <w:lang w:val="en-MY" w:eastAsia="en-MY"/>
        </w:rPr>
        <w:t xml:space="preserve">click </w:t>
      </w:r>
      <w:r w:rsidR="009231D5">
        <w:rPr>
          <w:rFonts w:ascii="Tahoma" w:eastAsia="Times New Roman" w:hAnsi="Tahoma" w:cs="Tahoma"/>
          <w:noProof/>
          <w:color w:val="333333"/>
          <w:lang w:val="en-MY" w:eastAsia="en-MY"/>
        </w:rPr>
        <w:drawing>
          <wp:inline distT="0" distB="0" distL="0" distR="0">
            <wp:extent cx="211727" cy="247016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+ button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0" t="14312" r="11374" b="11372"/>
                    <a:stretch/>
                  </pic:blipFill>
                  <pic:spPr bwMode="auto">
                    <a:xfrm>
                      <a:off x="0" y="0"/>
                      <a:ext cx="212357" cy="247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0447">
        <w:rPr>
          <w:rFonts w:ascii="Tahoma" w:eastAsia="Times New Roman" w:hAnsi="Tahoma" w:cs="Tahoma"/>
          <w:color w:val="333333"/>
          <w:lang w:val="en-MY" w:eastAsia="en-MY"/>
        </w:rPr>
        <w:t xml:space="preserve"> button on the top right corner</w:t>
      </w:r>
      <w:r w:rsidRPr="003C5039">
        <w:rPr>
          <w:rFonts w:ascii="Tahoma" w:eastAsia="Times New Roman" w:hAnsi="Tahoma" w:cs="Tahoma"/>
          <w:color w:val="333333"/>
          <w:lang w:val="en-MY" w:eastAsia="en-MY"/>
        </w:rPr>
        <w:t xml:space="preserve"> of the page.</w:t>
      </w:r>
    </w:p>
    <w:p w:rsidR="003C5039" w:rsidRPr="00A5731F" w:rsidRDefault="003C5039" w:rsidP="00D97650">
      <w:pPr>
        <w:numPr>
          <w:ilvl w:val="0"/>
          <w:numId w:val="1"/>
        </w:numPr>
        <w:shd w:val="clear" w:color="auto" w:fill="FFFFFF"/>
        <w:spacing w:after="0" w:line="276" w:lineRule="auto"/>
        <w:ind w:left="37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  <w:r w:rsidRPr="003C5039">
        <w:rPr>
          <w:rFonts w:ascii="Tahoma" w:eastAsia="Times New Roman" w:hAnsi="Tahoma" w:cs="Tahoma"/>
          <w:color w:val="333333"/>
          <w:lang w:val="en-MY" w:eastAsia="en-MY"/>
        </w:rPr>
        <w:lastRenderedPageBreak/>
        <w:t>You will be directed to the page where you have to insert all the following required information.</w:t>
      </w:r>
    </w:p>
    <w:p w:rsidR="00A5731F" w:rsidRPr="003C5039" w:rsidRDefault="00A5731F" w:rsidP="00A5731F">
      <w:pPr>
        <w:shd w:val="clear" w:color="auto" w:fill="FFFFFF"/>
        <w:spacing w:after="0" w:line="276" w:lineRule="auto"/>
        <w:ind w:left="375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</w:p>
    <w:p w:rsidR="00A5731F" w:rsidRPr="00A5731F" w:rsidRDefault="003C5039" w:rsidP="00704903">
      <w:pPr>
        <w:pStyle w:val="ListParagraph"/>
        <w:numPr>
          <w:ilvl w:val="1"/>
          <w:numId w:val="8"/>
        </w:numPr>
        <w:shd w:val="clear" w:color="auto" w:fill="FFFFFF"/>
        <w:spacing w:after="0" w:line="276" w:lineRule="auto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  <w:r w:rsidRPr="00A5731F">
        <w:rPr>
          <w:rFonts w:ascii="Tahoma" w:eastAsia="Times New Roman" w:hAnsi="Tahoma" w:cs="Tahoma"/>
          <w:color w:val="333333"/>
          <w:lang w:val="en-MY" w:eastAsia="en-MY"/>
        </w:rPr>
        <w:t>User ID, Password and Confirm Password</w:t>
      </w:r>
    </w:p>
    <w:p w:rsidR="003C5039" w:rsidRPr="00A5731F" w:rsidRDefault="003C5039" w:rsidP="00704903">
      <w:pPr>
        <w:pStyle w:val="ListParagraph"/>
        <w:numPr>
          <w:ilvl w:val="1"/>
          <w:numId w:val="8"/>
        </w:numPr>
        <w:shd w:val="clear" w:color="auto" w:fill="FFFFFF"/>
        <w:spacing w:after="0" w:line="276" w:lineRule="auto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  <w:r w:rsidRPr="00A5731F">
        <w:rPr>
          <w:rFonts w:ascii="Tahoma" w:eastAsia="Times New Roman" w:hAnsi="Tahoma" w:cs="Tahoma"/>
          <w:color w:val="333333"/>
          <w:lang w:val="en-MY" w:eastAsia="en-MY"/>
        </w:rPr>
        <w:t>Full Name and Position</w:t>
      </w:r>
    </w:p>
    <w:p w:rsidR="009231D5" w:rsidRDefault="003C5039" w:rsidP="009231D5">
      <w:pPr>
        <w:pStyle w:val="ListParagraph"/>
        <w:numPr>
          <w:ilvl w:val="1"/>
          <w:numId w:val="8"/>
        </w:numPr>
        <w:shd w:val="clear" w:color="auto" w:fill="FFFFFF"/>
        <w:spacing w:after="0" w:line="276" w:lineRule="auto"/>
        <w:jc w:val="both"/>
        <w:rPr>
          <w:rFonts w:ascii="Tahoma" w:eastAsia="Times New Roman" w:hAnsi="Tahoma" w:cs="Tahoma"/>
          <w:color w:val="333333"/>
          <w:lang w:val="en-MY" w:eastAsia="en-MY"/>
        </w:rPr>
      </w:pPr>
      <w:r w:rsidRPr="00A5731F">
        <w:rPr>
          <w:rFonts w:ascii="Tahoma" w:eastAsia="Times New Roman" w:hAnsi="Tahoma" w:cs="Tahoma"/>
          <w:color w:val="333333"/>
          <w:lang w:val="en-MY" w:eastAsia="en-MY"/>
        </w:rPr>
        <w:t xml:space="preserve">Contact information such as Phone </w:t>
      </w:r>
      <w:r w:rsidR="009231D5">
        <w:rPr>
          <w:rFonts w:ascii="Tahoma" w:eastAsia="Times New Roman" w:hAnsi="Tahoma" w:cs="Tahoma"/>
          <w:color w:val="333333"/>
          <w:lang w:val="en-MY" w:eastAsia="en-MY"/>
        </w:rPr>
        <w:t xml:space="preserve">Office, </w:t>
      </w:r>
      <w:r w:rsidRPr="00A5731F">
        <w:rPr>
          <w:rFonts w:ascii="Tahoma" w:eastAsia="Times New Roman" w:hAnsi="Tahoma" w:cs="Tahoma"/>
          <w:color w:val="333333"/>
          <w:lang w:val="en-MY" w:eastAsia="en-MY"/>
        </w:rPr>
        <w:t>Mobile No. and Email address</w:t>
      </w:r>
    </w:p>
    <w:p w:rsidR="009231D5" w:rsidRPr="009231D5" w:rsidRDefault="009231D5" w:rsidP="009231D5">
      <w:pPr>
        <w:shd w:val="clear" w:color="auto" w:fill="FFFFFF"/>
        <w:spacing w:after="0" w:line="276" w:lineRule="auto"/>
        <w:jc w:val="both"/>
        <w:rPr>
          <w:rFonts w:ascii="Tahoma" w:eastAsia="Times New Roman" w:hAnsi="Tahoma" w:cs="Tahoma"/>
          <w:color w:val="333333"/>
          <w:lang w:val="en-MY" w:eastAsia="en-MY"/>
        </w:rPr>
      </w:pPr>
    </w:p>
    <w:p w:rsidR="009231D5" w:rsidRPr="009231D5" w:rsidRDefault="004241C4" w:rsidP="009231D5">
      <w:pPr>
        <w:shd w:val="clear" w:color="auto" w:fill="FFFFFF"/>
        <w:spacing w:after="0" w:line="276" w:lineRule="auto"/>
        <w:jc w:val="both"/>
        <w:rPr>
          <w:rFonts w:ascii="Tahoma" w:eastAsia="Times New Roman" w:hAnsi="Tahoma" w:cs="Tahoma"/>
          <w:color w:val="333333"/>
          <w:lang w:val="en-MY" w:eastAsia="en-MY"/>
        </w:rPr>
      </w:pPr>
      <w:r>
        <w:rPr>
          <w:rFonts w:ascii="Tahoma" w:eastAsia="Times New Roman" w:hAnsi="Tahoma" w:cs="Tahoma"/>
          <w:noProof/>
          <w:color w:val="333333"/>
          <w:lang w:val="en-MY" w:eastAsia="en-MY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3343275</wp:posOffset>
                </wp:positionH>
                <wp:positionV relativeFrom="paragraph">
                  <wp:posOffset>3159761</wp:posOffset>
                </wp:positionV>
                <wp:extent cx="1466850" cy="266700"/>
                <wp:effectExtent l="0" t="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41C4" w:rsidRDefault="004241C4" w:rsidP="004241C4">
                            <w:pPr>
                              <w:jc w:val="center"/>
                            </w:pPr>
                            <w:r>
                              <w:t>Upload user 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7" style="position:absolute;left:0;text-align:left;margin-left:263.25pt;margin-top:248.8pt;width:115.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" fillcolor="#90c226 [3204]" strokecolor="#476013 [1604]" strokeweight="1.5pt">
                <v:stroke endcap="round"/>
                <v:textbox>
                  <w:txbxContent>
                    <w:p w:rsidR="004241C4" w:rsidRDefault="004241C4" w:rsidP="004241C4">
                      <w:pPr>
                        <w:jc w:val="center"/>
                      </w:pPr>
                      <w:r>
                        <w:t>Upload user photo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ahoma" w:eastAsia="Times New Roman" w:hAnsi="Tahoma" w:cs="Tahoma"/>
          <w:noProof/>
          <w:color w:val="333333"/>
          <w:lang w:val="en-MY" w:eastAsia="en-MY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2676525</wp:posOffset>
                </wp:positionH>
                <wp:positionV relativeFrom="paragraph">
                  <wp:posOffset>3264535</wp:posOffset>
                </wp:positionV>
                <wp:extent cx="619125" cy="9525"/>
                <wp:effectExtent l="0" t="95250" r="0" b="10477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125" cy="952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8F665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210.75pt;margin-top:257.05pt;width:48.75pt;height:.7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" strokecolor="#90c226 [3204]" strokeweight="3pt">
                <v:stroke endarrow="block" endcap="round"/>
              </v:shape>
            </w:pict>
          </mc:Fallback>
        </mc:AlternateContent>
      </w:r>
      <w:r w:rsidR="009231D5">
        <w:rPr>
          <w:rFonts w:ascii="Tahoma" w:eastAsia="Times New Roman" w:hAnsi="Tahoma" w:cs="Tahoma"/>
          <w:noProof/>
          <w:color w:val="333333"/>
          <w:lang w:val="en-MY" w:eastAsia="en-MY"/>
        </w:rPr>
        <w:drawing>
          <wp:inline distT="0" distB="0" distL="0" distR="0">
            <wp:extent cx="5943600" cy="3581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dmin2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" b="750"/>
                    <a:stretch/>
                  </pic:blipFill>
                  <pic:spPr bwMode="auto"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731F" w:rsidRPr="003C5039" w:rsidRDefault="00A5731F" w:rsidP="00A5731F">
      <w:pPr>
        <w:shd w:val="clear" w:color="auto" w:fill="FFFFFF"/>
        <w:spacing w:after="0" w:line="276" w:lineRule="auto"/>
        <w:ind w:left="2136" w:hanging="720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</w:p>
    <w:p w:rsidR="00A5731F" w:rsidRPr="00A5731F" w:rsidRDefault="003C5039" w:rsidP="00D97650">
      <w:pPr>
        <w:pStyle w:val="ListParagraph"/>
        <w:numPr>
          <w:ilvl w:val="0"/>
          <w:numId w:val="1"/>
        </w:numPr>
        <w:shd w:val="clear" w:color="auto" w:fill="FFFFFF"/>
        <w:tabs>
          <w:tab w:val="clear" w:pos="720"/>
          <w:tab w:val="num" w:pos="360"/>
        </w:tabs>
        <w:spacing w:after="0" w:line="276" w:lineRule="auto"/>
        <w:ind w:left="360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  <w:r w:rsidRPr="00A5731F">
        <w:rPr>
          <w:rFonts w:ascii="Tahoma" w:eastAsia="Times New Roman" w:hAnsi="Tahoma" w:cs="Tahoma"/>
          <w:color w:val="333333"/>
          <w:lang w:val="en-MY" w:eastAsia="en-MY"/>
        </w:rPr>
        <w:t xml:space="preserve">Select your preferred language. If you did not choose your preferred language, the system </w:t>
      </w:r>
      <w:r w:rsidR="00A5731F" w:rsidRPr="00A5731F">
        <w:rPr>
          <w:rFonts w:ascii="Tahoma" w:eastAsia="Times New Roman" w:hAnsi="Tahoma" w:cs="Tahoma"/>
          <w:color w:val="333333"/>
          <w:lang w:val="en-MY" w:eastAsia="en-MY"/>
        </w:rPr>
        <w:t xml:space="preserve">set </w:t>
      </w:r>
      <w:r w:rsidRPr="00A5731F">
        <w:rPr>
          <w:rFonts w:ascii="Tahoma" w:eastAsia="Times New Roman" w:hAnsi="Tahoma" w:cs="Tahoma"/>
          <w:color w:val="333333"/>
          <w:lang w:val="en-MY" w:eastAsia="en-MY"/>
        </w:rPr>
        <w:t>English as the default language.</w:t>
      </w:r>
    </w:p>
    <w:p w:rsidR="00A5731F" w:rsidRPr="00A5731F" w:rsidRDefault="006D1BAC" w:rsidP="00D97650">
      <w:pPr>
        <w:pStyle w:val="ListParagraph"/>
        <w:numPr>
          <w:ilvl w:val="0"/>
          <w:numId w:val="1"/>
        </w:numPr>
        <w:shd w:val="clear" w:color="auto" w:fill="FFFFFF"/>
        <w:tabs>
          <w:tab w:val="clear" w:pos="720"/>
          <w:tab w:val="num" w:pos="360"/>
        </w:tabs>
        <w:spacing w:before="100" w:after="200" w:line="276" w:lineRule="auto"/>
        <w:ind w:left="360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  <w:r>
        <w:rPr>
          <w:rFonts w:ascii="Tahoma" w:eastAsia="Times New Roman" w:hAnsi="Tahoma" w:cs="Tahoma"/>
          <w:color w:val="333333"/>
          <w:lang w:val="en-MY" w:eastAsia="en-MY"/>
        </w:rPr>
        <w:t xml:space="preserve">To upload User Photo, click the Choose File </w:t>
      </w:r>
      <w:r w:rsidR="003C5039" w:rsidRPr="00A5731F">
        <w:rPr>
          <w:rFonts w:ascii="Tahoma" w:eastAsia="Times New Roman" w:hAnsi="Tahoma" w:cs="Tahoma"/>
          <w:color w:val="333333"/>
          <w:lang w:val="en-MY" w:eastAsia="en-MY"/>
        </w:rPr>
        <w:t>button, upload t</w:t>
      </w:r>
      <w:r>
        <w:rPr>
          <w:rFonts w:ascii="Tahoma" w:eastAsia="Times New Roman" w:hAnsi="Tahoma" w:cs="Tahoma"/>
          <w:color w:val="333333"/>
          <w:lang w:val="en-MY" w:eastAsia="en-MY"/>
        </w:rPr>
        <w:t>he required image (image can be BMP</w:t>
      </w:r>
      <w:r w:rsidR="003C5039" w:rsidRPr="00A5731F">
        <w:rPr>
          <w:rFonts w:ascii="Tahoma" w:eastAsia="Times New Roman" w:hAnsi="Tahoma" w:cs="Tahoma"/>
          <w:color w:val="333333"/>
          <w:lang w:val="en-MY" w:eastAsia="en-MY"/>
        </w:rPr>
        <w:t>,</w:t>
      </w:r>
      <w:r>
        <w:rPr>
          <w:rFonts w:ascii="Tahoma" w:eastAsia="Times New Roman" w:hAnsi="Tahoma" w:cs="Tahoma"/>
          <w:color w:val="333333"/>
          <w:lang w:val="en-MY" w:eastAsia="en-MY"/>
        </w:rPr>
        <w:t xml:space="preserve"> PNG, </w:t>
      </w:r>
      <w:r w:rsidR="003C5039" w:rsidRPr="00A5731F">
        <w:rPr>
          <w:rFonts w:ascii="Tahoma" w:eastAsia="Times New Roman" w:hAnsi="Tahoma" w:cs="Tahoma"/>
          <w:color w:val="333333"/>
          <w:lang w:val="en-MY" w:eastAsia="en-MY"/>
        </w:rPr>
        <w:t>JPEG or GIF files a</w:t>
      </w:r>
      <w:r>
        <w:rPr>
          <w:rFonts w:ascii="Tahoma" w:eastAsia="Times New Roman" w:hAnsi="Tahoma" w:cs="Tahoma"/>
          <w:color w:val="333333"/>
          <w:lang w:val="en-MY" w:eastAsia="en-MY"/>
        </w:rPr>
        <w:t>nd should measure 120 x 120</w:t>
      </w:r>
      <w:r w:rsidR="003C5039" w:rsidRPr="00A5731F">
        <w:rPr>
          <w:rFonts w:ascii="Tahoma" w:eastAsia="Times New Roman" w:hAnsi="Tahoma" w:cs="Tahoma"/>
          <w:color w:val="333333"/>
          <w:lang w:val="en-MY" w:eastAsia="en-MY"/>
        </w:rPr>
        <w:t>).</w:t>
      </w:r>
    </w:p>
    <w:p w:rsidR="003C5039" w:rsidRPr="00A5731F" w:rsidRDefault="006D1BAC" w:rsidP="00D97650">
      <w:pPr>
        <w:pStyle w:val="ListParagraph"/>
        <w:numPr>
          <w:ilvl w:val="0"/>
          <w:numId w:val="1"/>
        </w:numPr>
        <w:shd w:val="clear" w:color="auto" w:fill="FFFFFF"/>
        <w:tabs>
          <w:tab w:val="clear" w:pos="720"/>
          <w:tab w:val="num" w:pos="360"/>
        </w:tabs>
        <w:spacing w:before="100" w:after="200" w:line="276" w:lineRule="auto"/>
        <w:ind w:left="360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  <w:r>
        <w:rPr>
          <w:rFonts w:ascii="Tahoma" w:eastAsia="Times New Roman" w:hAnsi="Tahoma" w:cs="Tahoma"/>
          <w:color w:val="333333"/>
          <w:lang w:val="en-MY" w:eastAsia="en-MY"/>
        </w:rPr>
        <w:t>C</w:t>
      </w:r>
      <w:r w:rsidR="003C5039" w:rsidRPr="00A5731F">
        <w:rPr>
          <w:rFonts w:ascii="Tahoma" w:eastAsia="Times New Roman" w:hAnsi="Tahoma" w:cs="Tahoma"/>
          <w:color w:val="333333"/>
          <w:lang w:val="en-MY" w:eastAsia="en-MY"/>
        </w:rPr>
        <w:t>lick Submit button to save.</w:t>
      </w:r>
    </w:p>
    <w:p w:rsidR="003C5039" w:rsidRDefault="003C5039" w:rsidP="00A5731F">
      <w:pPr>
        <w:shd w:val="clear" w:color="auto" w:fill="FFFFFF"/>
        <w:spacing w:before="100" w:after="200" w:line="276" w:lineRule="auto"/>
        <w:ind w:left="720" w:hanging="360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</w:p>
    <w:p w:rsidR="00EC50B0" w:rsidRDefault="00EC50B0" w:rsidP="00A5731F">
      <w:pPr>
        <w:shd w:val="clear" w:color="auto" w:fill="FFFFFF"/>
        <w:spacing w:before="100" w:after="200" w:line="276" w:lineRule="auto"/>
        <w:ind w:left="720" w:hanging="360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</w:p>
    <w:p w:rsidR="00EC50B0" w:rsidRDefault="00EC50B0" w:rsidP="00A5731F">
      <w:pPr>
        <w:shd w:val="clear" w:color="auto" w:fill="FFFFFF"/>
        <w:spacing w:before="100" w:after="200" w:line="276" w:lineRule="auto"/>
        <w:ind w:left="720" w:hanging="360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</w:p>
    <w:p w:rsidR="00EC50B0" w:rsidRDefault="00EC50B0" w:rsidP="00A5731F">
      <w:pPr>
        <w:shd w:val="clear" w:color="auto" w:fill="FFFFFF"/>
        <w:spacing w:before="100" w:after="200" w:line="276" w:lineRule="auto"/>
        <w:ind w:left="720" w:hanging="360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</w:p>
    <w:p w:rsidR="00EC50B0" w:rsidRDefault="00EC50B0" w:rsidP="00A5731F">
      <w:pPr>
        <w:shd w:val="clear" w:color="auto" w:fill="FFFFFF"/>
        <w:spacing w:before="100" w:after="200" w:line="276" w:lineRule="auto"/>
        <w:ind w:left="720" w:hanging="360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</w:p>
    <w:p w:rsidR="00EC50B0" w:rsidRDefault="00EC50B0" w:rsidP="00A5731F">
      <w:pPr>
        <w:shd w:val="clear" w:color="auto" w:fill="FFFFFF"/>
        <w:spacing w:before="100" w:after="200" w:line="276" w:lineRule="auto"/>
        <w:ind w:left="720" w:hanging="360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</w:p>
    <w:p w:rsidR="00EC50B0" w:rsidRPr="003C5039" w:rsidRDefault="00EC50B0" w:rsidP="00A5731F">
      <w:pPr>
        <w:shd w:val="clear" w:color="auto" w:fill="FFFFFF"/>
        <w:spacing w:before="100" w:after="200" w:line="276" w:lineRule="auto"/>
        <w:ind w:left="720" w:hanging="360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</w:p>
    <w:p w:rsidR="003C5039" w:rsidRPr="003C5039" w:rsidRDefault="00677491" w:rsidP="00A5731F">
      <w:pPr>
        <w:pStyle w:val="Heading4"/>
        <w:spacing w:line="276" w:lineRule="auto"/>
        <w:rPr>
          <w:color w:val="333333"/>
          <w:sz w:val="17"/>
          <w:szCs w:val="17"/>
          <w:lang w:val="en-MY" w:eastAsia="en-MY"/>
        </w:rPr>
      </w:pPr>
      <w:r>
        <w:rPr>
          <w:lang w:val="en-MY" w:eastAsia="en-MY"/>
        </w:rPr>
        <w:lastRenderedPageBreak/>
        <w:t xml:space="preserve">2. </w:t>
      </w:r>
      <w:r w:rsidR="003C5039" w:rsidRPr="003C5039">
        <w:rPr>
          <w:lang w:val="en-MY" w:eastAsia="en-MY"/>
        </w:rPr>
        <w:t>Grant the Permission on Access Right</w:t>
      </w:r>
    </w:p>
    <w:p w:rsidR="00EC50B0" w:rsidRPr="00EC50B0" w:rsidRDefault="003C5039" w:rsidP="00EC50B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  <w:r w:rsidRPr="003C5039">
        <w:rPr>
          <w:rFonts w:ascii="Tahoma" w:eastAsia="Times New Roman" w:hAnsi="Tahoma" w:cs="Tahoma"/>
          <w:color w:val="333333"/>
          <w:lang w:val="en-MY" w:eastAsia="en-MY"/>
        </w:rPr>
        <w:t>First, choose the existing user master from the list.</w:t>
      </w:r>
    </w:p>
    <w:p w:rsidR="00C3348D" w:rsidRDefault="00EC50B0" w:rsidP="00C3348D">
      <w:pPr>
        <w:shd w:val="clear" w:color="auto" w:fill="FFFFFF"/>
        <w:spacing w:before="100" w:beforeAutospacing="1" w:after="100" w:afterAutospacing="1" w:line="276" w:lineRule="auto"/>
        <w:ind w:left="1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val="en-MY" w:eastAsia="en-MY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4941570</wp:posOffset>
                </wp:positionV>
                <wp:extent cx="1219200" cy="400050"/>
                <wp:effectExtent l="0" t="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50B0" w:rsidRDefault="00EC50B0" w:rsidP="00EC50B0">
                            <w:pPr>
                              <w:jc w:val="center"/>
                            </w:pPr>
                            <w:r>
                              <w:t xml:space="preserve">Click the identified User ID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8" style="position:absolute;left:0;text-align:left;margin-left:237.75pt;margin-top:389.1pt;width:96pt;height:3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" fillcolor="#90c226 [3204]" strokecolor="#476013 [1604]" strokeweight="1.5pt">
                <v:stroke endcap="round"/>
                <v:textbox>
                  <w:txbxContent>
                    <w:p w:rsidR="00EC50B0" w:rsidRDefault="00EC50B0" w:rsidP="00EC50B0">
                      <w:pPr>
                        <w:jc w:val="center"/>
                      </w:pPr>
                      <w:r>
                        <w:t xml:space="preserve">Click the identified User ID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ahoma" w:eastAsia="Times New Roman" w:hAnsi="Tahoma" w:cs="Tahoma"/>
          <w:noProof/>
          <w:color w:val="333333"/>
          <w:sz w:val="17"/>
          <w:szCs w:val="17"/>
          <w:lang w:val="en-MY" w:eastAsia="en-MY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4817745</wp:posOffset>
                </wp:positionV>
                <wp:extent cx="990600" cy="304800"/>
                <wp:effectExtent l="19050" t="19050" r="76200" b="95250"/>
                <wp:wrapNone/>
                <wp:docPr id="16" name="Elb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304800"/>
                        </a:xfrm>
                        <a:prstGeom prst="bentConnector3">
                          <a:avLst>
                            <a:gd name="adj1" fmla="val 485"/>
                          </a:avLst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54F87" id="Elbow Connector 16" o:spid="_x0000_s1026" type="#_x0000_t34" style="position:absolute;margin-left:156.75pt;margin-top:379.35pt;width:78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" adj="105" strokecolor="#90c226 [3204]" strokeweight="3pt">
                <v:stroke endarrow="block" endcap="round"/>
              </v:shape>
            </w:pict>
          </mc:Fallback>
        </mc:AlternateContent>
      </w:r>
      <w:r>
        <w:rPr>
          <w:rFonts w:ascii="Tahoma" w:eastAsia="Times New Roman" w:hAnsi="Tahoma" w:cs="Tahoma"/>
          <w:noProof/>
          <w:color w:val="333333"/>
          <w:sz w:val="17"/>
          <w:szCs w:val="17"/>
          <w:lang w:val="en-MY" w:eastAsia="en-MY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DAAAC9" wp14:editId="6BD6E39E">
                <wp:simplePos x="0" y="0"/>
                <wp:positionH relativeFrom="column">
                  <wp:posOffset>1657350</wp:posOffset>
                </wp:positionH>
                <wp:positionV relativeFrom="paragraph">
                  <wp:posOffset>4570095</wp:posOffset>
                </wp:positionV>
                <wp:extent cx="647700" cy="200025"/>
                <wp:effectExtent l="0" t="0" r="1905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B49705" id="Rectangle 14" o:spid="_x0000_s1026" style="position:absolute;margin-left:130.5pt;margin-top:359.85pt;width:51pt;height:1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" filled="f" strokecolor="#92d050" strokeweight="1.5pt">
                <v:stroke endcap="round"/>
              </v:rect>
            </w:pict>
          </mc:Fallback>
        </mc:AlternateContent>
      </w:r>
      <w:r>
        <w:rPr>
          <w:rFonts w:ascii="Tahoma" w:eastAsia="Times New Roman" w:hAnsi="Tahoma" w:cs="Tahoma"/>
          <w:noProof/>
          <w:color w:val="333333"/>
          <w:sz w:val="17"/>
          <w:szCs w:val="17"/>
          <w:lang w:val="en-MY" w:eastAsia="en-MY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D5BF2E" wp14:editId="591423DF">
                <wp:simplePos x="0" y="0"/>
                <wp:positionH relativeFrom="column">
                  <wp:posOffset>2305050</wp:posOffset>
                </wp:positionH>
                <wp:positionV relativeFrom="paragraph">
                  <wp:posOffset>4770120</wp:posOffset>
                </wp:positionV>
                <wp:extent cx="0" cy="0"/>
                <wp:effectExtent l="0" t="0" r="0" b="0"/>
                <wp:wrapNone/>
                <wp:docPr id="15" name="Elb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5EC00B" id="Elbow Connector 15" o:spid="_x0000_s1026" type="#_x0000_t34" style="position:absolute;margin-left:181.5pt;margin-top:375.6pt;width:0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" strokecolor="#90c226 [3204]" strokeweight="1pt">
                <v:stroke endarrow="block" endcap="round"/>
              </v:shape>
            </w:pict>
          </mc:Fallback>
        </mc:AlternateContent>
      </w:r>
      <w:r>
        <w:rPr>
          <w:rFonts w:ascii="Tahoma" w:eastAsia="Times New Roman" w:hAnsi="Tahoma" w:cs="Tahoma"/>
          <w:noProof/>
          <w:color w:val="333333"/>
          <w:sz w:val="17"/>
          <w:szCs w:val="17"/>
          <w:lang w:val="en-MY" w:eastAsia="en-MY"/>
        </w:rPr>
        <w:drawing>
          <wp:inline distT="0" distB="0" distL="0" distR="0">
            <wp:extent cx="5943600" cy="5084445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dmin3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4" b="-1"/>
                    <a:stretch/>
                  </pic:blipFill>
                  <pic:spPr bwMode="auto">
                    <a:xfrm>
                      <a:off x="0" y="0"/>
                      <a:ext cx="5943600" cy="5084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48D" w:rsidRPr="00C3348D" w:rsidRDefault="00C3348D" w:rsidP="00C3348D">
      <w:pPr>
        <w:shd w:val="clear" w:color="auto" w:fill="FFFFFF"/>
        <w:spacing w:before="100" w:beforeAutospacing="1" w:after="100" w:afterAutospacing="1" w:line="276" w:lineRule="auto"/>
        <w:ind w:left="1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</w:p>
    <w:p w:rsidR="003C5039" w:rsidRPr="00C51C53" w:rsidRDefault="003C5039" w:rsidP="00D9765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  <w:r w:rsidRPr="003C5039">
        <w:rPr>
          <w:rFonts w:ascii="Tahoma" w:eastAsia="Times New Roman" w:hAnsi="Tahoma" w:cs="Tahoma"/>
          <w:color w:val="333333"/>
          <w:lang w:val="en-MY" w:eastAsia="en-MY"/>
        </w:rPr>
        <w:t>Click the identified User ID in the User ID field.</w:t>
      </w:r>
    </w:p>
    <w:p w:rsidR="00C51C53" w:rsidRDefault="00C51C53" w:rsidP="00C51C53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ahoma" w:eastAsia="Times New Roman" w:hAnsi="Tahoma" w:cs="Tahoma"/>
          <w:color w:val="333333"/>
          <w:lang w:val="en-MY" w:eastAsia="en-MY"/>
        </w:rPr>
      </w:pPr>
    </w:p>
    <w:p w:rsidR="00C51C53" w:rsidRDefault="00C51C53" w:rsidP="00C51C53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ahoma" w:eastAsia="Times New Roman" w:hAnsi="Tahoma" w:cs="Tahoma"/>
          <w:color w:val="333333"/>
          <w:lang w:val="en-MY" w:eastAsia="en-MY"/>
        </w:rPr>
      </w:pPr>
    </w:p>
    <w:p w:rsidR="00C51C53" w:rsidRDefault="00C51C53" w:rsidP="00C51C53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ahoma" w:eastAsia="Times New Roman" w:hAnsi="Tahoma" w:cs="Tahoma"/>
          <w:color w:val="333333"/>
          <w:lang w:val="en-MY" w:eastAsia="en-MY"/>
        </w:rPr>
      </w:pPr>
    </w:p>
    <w:p w:rsidR="00C51C53" w:rsidRPr="003C5039" w:rsidRDefault="00C51C53" w:rsidP="00C51C53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</w:p>
    <w:p w:rsidR="00D31A8E" w:rsidRPr="00D31A8E" w:rsidRDefault="003C5039" w:rsidP="00D31A8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  <w:r w:rsidRPr="003C5039">
        <w:rPr>
          <w:rFonts w:ascii="Tahoma" w:eastAsia="Times New Roman" w:hAnsi="Tahoma" w:cs="Tahoma"/>
          <w:color w:val="333333"/>
          <w:lang w:val="en-MY" w:eastAsia="en-MY"/>
        </w:rPr>
        <w:lastRenderedPageBreak/>
        <w:t>You will be directed to User Access for the user you have selected.  The Setting User Access dialog box will appear. Click OK to continue.</w:t>
      </w:r>
    </w:p>
    <w:p w:rsidR="00D31A8E" w:rsidRPr="003C5039" w:rsidRDefault="00D31A8E" w:rsidP="00D31A8E">
      <w:pPr>
        <w:shd w:val="clear" w:color="auto" w:fill="FFFFFF"/>
        <w:spacing w:before="100" w:beforeAutospacing="1" w:after="100" w:afterAutospacing="1" w:line="276" w:lineRule="auto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val="en-MY" w:eastAsia="en-MY"/>
        </w:rPr>
        <w:drawing>
          <wp:anchor distT="0" distB="0" distL="114300" distR="114300" simplePos="0" relativeHeight="251667456" behindDoc="0" locked="0" layoutInCell="1" allowOverlap="1" wp14:anchorId="4FC2C354" wp14:editId="7DCC540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828925" cy="1343025"/>
            <wp:effectExtent l="0" t="0" r="9525" b="952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dmin4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" t="3973" r="331" b="2649"/>
                    <a:stretch/>
                  </pic:blipFill>
                  <pic:spPr bwMode="auto">
                    <a:xfrm>
                      <a:off x="0" y="0"/>
                      <a:ext cx="2828925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  <w:br w:type="textWrapping" w:clear="all"/>
      </w:r>
    </w:p>
    <w:p w:rsidR="003C5039" w:rsidRPr="001D0472" w:rsidRDefault="003C5039" w:rsidP="00D9765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  <w:r w:rsidRPr="003C5039">
        <w:rPr>
          <w:rFonts w:ascii="Tahoma" w:eastAsia="Times New Roman" w:hAnsi="Tahoma" w:cs="Tahoma"/>
          <w:color w:val="333333"/>
          <w:lang w:val="en-MY" w:eastAsia="en-MY"/>
        </w:rPr>
        <w:t>The User Access for the selected user appears and selects the Company from the list.</w:t>
      </w:r>
    </w:p>
    <w:p w:rsidR="001D0472" w:rsidRDefault="00203305" w:rsidP="001D0472">
      <w:pPr>
        <w:shd w:val="clear" w:color="auto" w:fill="FFFFFF"/>
        <w:spacing w:before="100" w:beforeAutospacing="1" w:after="100" w:afterAutospacing="1" w:line="276" w:lineRule="auto"/>
        <w:ind w:left="1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val="en-MY" w:eastAsia="en-MY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2699385</wp:posOffset>
                </wp:positionV>
                <wp:extent cx="1962150" cy="581025"/>
                <wp:effectExtent l="0" t="0" r="19050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581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3305" w:rsidRDefault="00203305" w:rsidP="00203305">
                            <w:pPr>
                              <w:jc w:val="both"/>
                            </w:pPr>
                            <w:r>
                              <w:t>Select the company from the list to give permission to a user access to any module(s) in SPS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9" style="position:absolute;left:0;text-align:left;margin-left:237pt;margin-top:212.55pt;width:154.5pt;height:4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" fillcolor="#90c226 [3204]" strokecolor="#476013 [1604]" strokeweight="1.5pt">
                <v:stroke endcap="round"/>
                <v:textbox>
                  <w:txbxContent>
                    <w:p w:rsidR="00203305" w:rsidRDefault="00203305" w:rsidP="00203305">
                      <w:pPr>
                        <w:jc w:val="both"/>
                      </w:pPr>
                      <w:r>
                        <w:t>Select the company from the list to give permission to a user access to any module(s) in SPS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ahoma" w:eastAsia="Times New Roman" w:hAnsi="Tahoma" w:cs="Tahoma"/>
          <w:noProof/>
          <w:color w:val="333333"/>
          <w:sz w:val="17"/>
          <w:szCs w:val="17"/>
          <w:lang w:val="en-MY" w:eastAsia="en-MY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1394461</wp:posOffset>
                </wp:positionV>
                <wp:extent cx="419100" cy="1257300"/>
                <wp:effectExtent l="19050" t="19050" r="76200" b="38100"/>
                <wp:wrapNone/>
                <wp:docPr id="23" name="Elb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1257300"/>
                        </a:xfrm>
                        <a:prstGeom prst="bentConnector3">
                          <a:avLst>
                            <a:gd name="adj1" fmla="val 99206"/>
                          </a:avLst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2A093" id="Elbow Connector 23" o:spid="_x0000_s1026" type="#_x0000_t34" style="position:absolute;margin-left:281.25pt;margin-top:109.8pt;width:33pt;height:9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" adj="21428" strokecolor="#90c226 [3204]" strokeweight="3pt">
                <v:stroke endarrow="block" endcap="round"/>
              </v:shape>
            </w:pict>
          </mc:Fallback>
        </mc:AlternateContent>
      </w:r>
      <w:r w:rsidR="001D0472">
        <w:rPr>
          <w:rFonts w:ascii="Tahoma" w:eastAsia="Times New Roman" w:hAnsi="Tahoma" w:cs="Tahoma"/>
          <w:noProof/>
          <w:color w:val="333333"/>
          <w:sz w:val="17"/>
          <w:szCs w:val="17"/>
          <w:lang w:val="en-MY" w:eastAsia="en-MY"/>
        </w:rPr>
        <w:drawing>
          <wp:inline distT="0" distB="0" distL="0" distR="0">
            <wp:extent cx="5943600" cy="41554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dmin5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8"/>
                    <a:stretch/>
                  </pic:blipFill>
                  <pic:spPr bwMode="auto">
                    <a:xfrm>
                      <a:off x="0" y="0"/>
                      <a:ext cx="5943600" cy="415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B3A" w:rsidRDefault="000B1B3A" w:rsidP="00C51C53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</w:p>
    <w:p w:rsidR="00C51C53" w:rsidRDefault="00C51C53" w:rsidP="001D0472">
      <w:pPr>
        <w:shd w:val="clear" w:color="auto" w:fill="FFFFFF"/>
        <w:spacing w:before="100" w:beforeAutospacing="1" w:after="100" w:afterAutospacing="1" w:line="276" w:lineRule="auto"/>
        <w:ind w:left="1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</w:p>
    <w:p w:rsidR="00C51C53" w:rsidRDefault="00C51C53" w:rsidP="001D0472">
      <w:pPr>
        <w:shd w:val="clear" w:color="auto" w:fill="FFFFFF"/>
        <w:spacing w:before="100" w:beforeAutospacing="1" w:after="100" w:afterAutospacing="1" w:line="276" w:lineRule="auto"/>
        <w:ind w:left="1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</w:p>
    <w:p w:rsidR="000B1B3A" w:rsidRPr="003C5039" w:rsidRDefault="000B1B3A" w:rsidP="001D0472">
      <w:pPr>
        <w:shd w:val="clear" w:color="auto" w:fill="FFFFFF"/>
        <w:spacing w:before="100" w:beforeAutospacing="1" w:after="100" w:afterAutospacing="1" w:line="276" w:lineRule="auto"/>
        <w:ind w:left="1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</w:p>
    <w:p w:rsidR="000B1B3A" w:rsidRPr="000B1B3A" w:rsidRDefault="003C5039" w:rsidP="000B1B3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  <w:r w:rsidRPr="003C5039">
        <w:rPr>
          <w:rFonts w:ascii="Tahoma" w:eastAsia="Times New Roman" w:hAnsi="Tahoma" w:cs="Tahoma"/>
          <w:color w:val="333333"/>
          <w:lang w:val="en-MY" w:eastAsia="en-MY"/>
        </w:rPr>
        <w:lastRenderedPageBreak/>
        <w:t>Once selected, all the modules will be displayed.</w:t>
      </w:r>
    </w:p>
    <w:p w:rsidR="003C5039" w:rsidRPr="001D0472" w:rsidRDefault="003C5039" w:rsidP="00D9765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  <w:r w:rsidRPr="003C5039">
        <w:rPr>
          <w:rFonts w:ascii="Tahoma" w:eastAsia="Times New Roman" w:hAnsi="Tahoma" w:cs="Tahoma"/>
          <w:color w:val="333333"/>
          <w:lang w:val="en-MY" w:eastAsia="en-MY"/>
        </w:rPr>
        <w:t>In this section, Admin has the full control to give permission to a user access to any particular module(s).</w:t>
      </w:r>
    </w:p>
    <w:p w:rsidR="001D0472" w:rsidRPr="003C5039" w:rsidRDefault="001D0472" w:rsidP="001D0472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val="en-MY" w:eastAsia="en-MY"/>
        </w:rPr>
        <w:drawing>
          <wp:inline distT="0" distB="0" distL="0" distR="0">
            <wp:extent cx="5943600" cy="47891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dmin6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"/>
                    <a:stretch/>
                  </pic:blipFill>
                  <pic:spPr bwMode="auto">
                    <a:xfrm>
                      <a:off x="0" y="0"/>
                      <a:ext cx="5943600" cy="478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039" w:rsidRPr="001D0472" w:rsidRDefault="003C5039" w:rsidP="001D047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  <w:r w:rsidRPr="003C5039">
        <w:rPr>
          <w:rFonts w:ascii="Tahoma" w:eastAsia="Times New Roman" w:hAnsi="Tahoma" w:cs="Tahoma"/>
          <w:color w:val="333333"/>
          <w:lang w:val="en-MY" w:eastAsia="en-MY"/>
        </w:rPr>
        <w:t xml:space="preserve">For example, if you want the user to access only the </w:t>
      </w:r>
      <w:r w:rsidR="001D0472">
        <w:rPr>
          <w:rFonts w:ascii="Tahoma" w:eastAsia="Times New Roman" w:hAnsi="Tahoma" w:cs="Tahoma"/>
          <w:color w:val="333333"/>
          <w:lang w:val="en-MY" w:eastAsia="en-MY"/>
        </w:rPr>
        <w:t xml:space="preserve">Goods &amp; Services Tax </w:t>
      </w:r>
      <w:r w:rsidRPr="003C5039">
        <w:rPr>
          <w:rFonts w:ascii="Tahoma" w:eastAsia="Times New Roman" w:hAnsi="Tahoma" w:cs="Tahoma"/>
          <w:color w:val="333333"/>
          <w:lang w:val="en-MY" w:eastAsia="en-MY"/>
        </w:rPr>
        <w:t>and can execute transactions, you have to tick the box under Transaction menu.</w:t>
      </w:r>
    </w:p>
    <w:p w:rsidR="001D0472" w:rsidRPr="003C5039" w:rsidRDefault="001D0472" w:rsidP="001D0472">
      <w:pPr>
        <w:shd w:val="clear" w:color="auto" w:fill="FFFFFF"/>
        <w:spacing w:before="100" w:beforeAutospacing="1" w:after="100" w:afterAutospacing="1" w:line="276" w:lineRule="auto"/>
        <w:ind w:left="1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val="en-MY" w:eastAsia="en-MY"/>
        </w:rPr>
        <w:drawing>
          <wp:inline distT="0" distB="0" distL="0" distR="0">
            <wp:extent cx="5943600" cy="418465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dmin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472" w:rsidRDefault="001D0472" w:rsidP="001D0472">
      <w:p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</w:p>
    <w:p w:rsidR="000B1B3A" w:rsidRDefault="000B1B3A" w:rsidP="001D0472">
      <w:p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</w:p>
    <w:p w:rsidR="001D0472" w:rsidRDefault="001D0472" w:rsidP="001D0472">
      <w:p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</w:p>
    <w:p w:rsidR="001D0472" w:rsidRPr="001D0472" w:rsidRDefault="001D0472" w:rsidP="001D0472">
      <w:p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</w:p>
    <w:p w:rsidR="003C5039" w:rsidRPr="003C5039" w:rsidRDefault="003C5039" w:rsidP="00D9765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  <w:r w:rsidRPr="003C5039">
        <w:rPr>
          <w:rFonts w:ascii="Tahoma" w:eastAsia="Times New Roman" w:hAnsi="Tahoma" w:cs="Tahoma"/>
          <w:color w:val="333333"/>
          <w:lang w:val="en-MY" w:eastAsia="en-MY"/>
        </w:rPr>
        <w:lastRenderedPageBreak/>
        <w:t>Next, click the drop down button. You can see all the menus under Transaction.</w:t>
      </w:r>
    </w:p>
    <w:p w:rsidR="00F506D6" w:rsidRPr="001D0472" w:rsidRDefault="003C5039" w:rsidP="00D9765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  <w:r w:rsidRPr="003C5039">
        <w:rPr>
          <w:rFonts w:ascii="Tahoma" w:eastAsia="Times New Roman" w:hAnsi="Tahoma" w:cs="Tahoma"/>
          <w:color w:val="333333"/>
          <w:lang w:val="en-MY" w:eastAsia="en-MY"/>
        </w:rPr>
        <w:t>In this section you can choose which menu to allow them to access.</w:t>
      </w:r>
    </w:p>
    <w:p w:rsidR="001D0472" w:rsidRDefault="001D0472" w:rsidP="001D0472">
      <w:pPr>
        <w:shd w:val="clear" w:color="auto" w:fill="FFFFFF"/>
        <w:spacing w:before="100" w:beforeAutospacing="1" w:after="100" w:afterAutospacing="1" w:line="276" w:lineRule="auto"/>
        <w:ind w:left="1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val="en-MY" w:eastAsia="en-MY"/>
        </w:rPr>
        <w:drawing>
          <wp:inline distT="0" distB="0" distL="0" distR="0">
            <wp:extent cx="5943600" cy="514921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dmin7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" b="1"/>
                    <a:stretch/>
                  </pic:blipFill>
                  <pic:spPr bwMode="auto">
                    <a:xfrm>
                      <a:off x="0" y="0"/>
                      <a:ext cx="5943600" cy="5149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F38" w:rsidRDefault="00153F38" w:rsidP="00D97650">
      <w:pPr>
        <w:shd w:val="clear" w:color="auto" w:fill="FFFFFF"/>
        <w:spacing w:before="100" w:beforeAutospacing="1" w:after="100" w:afterAutospacing="1" w:line="276" w:lineRule="auto"/>
        <w:ind w:left="15"/>
        <w:jc w:val="both"/>
        <w:rPr>
          <w:rFonts w:asciiTheme="majorBidi" w:eastAsia="Times New Roman" w:hAnsiTheme="majorBidi" w:cstheme="majorBidi"/>
          <w:b/>
          <w:bCs/>
          <w:color w:val="EA7666" w:themeColor="accent5" w:themeTint="99"/>
          <w:lang w:val="en-MY" w:eastAsia="en-MY"/>
        </w:rPr>
      </w:pPr>
    </w:p>
    <w:p w:rsidR="00F506D6" w:rsidRPr="00A5731F" w:rsidRDefault="00826D3A" w:rsidP="00D97650">
      <w:pPr>
        <w:shd w:val="clear" w:color="auto" w:fill="FFFFFF"/>
        <w:spacing w:before="100" w:beforeAutospacing="1" w:after="100" w:afterAutospacing="1" w:line="276" w:lineRule="auto"/>
        <w:ind w:left="15"/>
        <w:jc w:val="both"/>
        <w:rPr>
          <w:rFonts w:asciiTheme="majorBidi" w:eastAsia="Times New Roman" w:hAnsiTheme="majorBidi" w:cstheme="majorBidi"/>
          <w:b/>
          <w:bCs/>
          <w:color w:val="EA7666" w:themeColor="accent5" w:themeTint="99"/>
          <w:lang w:val="en-MY" w:eastAsia="en-MY"/>
        </w:rPr>
      </w:pPr>
      <w:r w:rsidRPr="00A5731F">
        <w:rPr>
          <w:rFonts w:asciiTheme="majorBidi" w:eastAsia="Times New Roman" w:hAnsiTheme="majorBidi" w:cstheme="majorBidi"/>
          <w:b/>
          <w:bCs/>
          <w:color w:val="EA7666" w:themeColor="accent5" w:themeTint="99"/>
          <w:lang w:val="en-MY" w:eastAsia="en-MY"/>
        </w:rPr>
        <w:t>NOTE</w:t>
      </w:r>
      <w:r w:rsidR="00F506D6" w:rsidRPr="00A5731F">
        <w:rPr>
          <w:rFonts w:asciiTheme="majorBidi" w:eastAsia="Times New Roman" w:hAnsiTheme="majorBidi" w:cstheme="majorBidi"/>
          <w:b/>
          <w:bCs/>
          <w:color w:val="EA7666" w:themeColor="accent5" w:themeTint="99"/>
          <w:lang w:val="en-MY" w:eastAsia="en-MY"/>
        </w:rPr>
        <w:t>: Please make sure to limit the access right for User Demo. This is required after you already successful registered new company and assign user.</w:t>
      </w:r>
    </w:p>
    <w:p w:rsidR="00D30447" w:rsidRDefault="00D30447" w:rsidP="00D97650">
      <w:pPr>
        <w:spacing w:line="276" w:lineRule="auto"/>
        <w:jc w:val="both"/>
        <w:rPr>
          <w:lang w:val="en-MY" w:eastAsia="en-MY"/>
        </w:rPr>
      </w:pPr>
    </w:p>
    <w:p w:rsidR="00804508" w:rsidRDefault="00804508" w:rsidP="00D97650">
      <w:pPr>
        <w:spacing w:line="276" w:lineRule="auto"/>
        <w:jc w:val="both"/>
        <w:rPr>
          <w:lang w:val="en-MY" w:eastAsia="en-MY"/>
        </w:rPr>
      </w:pPr>
    </w:p>
    <w:p w:rsidR="00804508" w:rsidRDefault="00804508" w:rsidP="00D97650">
      <w:pPr>
        <w:spacing w:line="276" w:lineRule="auto"/>
        <w:jc w:val="both"/>
        <w:rPr>
          <w:lang w:val="en-MY" w:eastAsia="en-MY"/>
        </w:rPr>
      </w:pPr>
    </w:p>
    <w:p w:rsidR="00804508" w:rsidRDefault="00804508" w:rsidP="00D97650">
      <w:pPr>
        <w:spacing w:line="276" w:lineRule="auto"/>
        <w:jc w:val="both"/>
        <w:rPr>
          <w:lang w:val="en-MY" w:eastAsia="en-MY"/>
        </w:rPr>
      </w:pPr>
    </w:p>
    <w:p w:rsidR="00804508" w:rsidRDefault="00804508" w:rsidP="00D97650">
      <w:pPr>
        <w:spacing w:line="276" w:lineRule="auto"/>
        <w:jc w:val="both"/>
        <w:rPr>
          <w:lang w:val="en-MY" w:eastAsia="en-MY"/>
        </w:rPr>
      </w:pPr>
    </w:p>
    <w:p w:rsidR="00804508" w:rsidRPr="00D30447" w:rsidRDefault="00804508" w:rsidP="00D97650">
      <w:pPr>
        <w:spacing w:line="276" w:lineRule="auto"/>
        <w:jc w:val="both"/>
        <w:rPr>
          <w:lang w:val="en-MY" w:eastAsia="en-MY"/>
        </w:rPr>
      </w:pPr>
    </w:p>
    <w:p w:rsidR="00D30447" w:rsidRDefault="00677491" w:rsidP="00D97650">
      <w:pPr>
        <w:pStyle w:val="Heading4"/>
        <w:spacing w:line="276" w:lineRule="auto"/>
        <w:jc w:val="both"/>
        <w:rPr>
          <w:lang w:val="en-MY" w:eastAsia="en-MY"/>
        </w:rPr>
      </w:pPr>
      <w:r>
        <w:rPr>
          <w:lang w:val="en-MY" w:eastAsia="en-MY"/>
        </w:rPr>
        <w:lastRenderedPageBreak/>
        <w:t>3</w:t>
      </w:r>
      <w:r w:rsidR="00D30447">
        <w:rPr>
          <w:lang w:val="en-MY" w:eastAsia="en-MY"/>
        </w:rPr>
        <w:t>. View User Master List</w:t>
      </w:r>
    </w:p>
    <w:p w:rsidR="00F506D6" w:rsidRPr="00F506D6" w:rsidRDefault="00F506D6" w:rsidP="00D97650">
      <w:pPr>
        <w:shd w:val="clear" w:color="auto" w:fill="FFFFFF"/>
        <w:spacing w:after="0" w:line="276" w:lineRule="auto"/>
        <w:jc w:val="both"/>
        <w:rPr>
          <w:rFonts w:ascii="Tahoma" w:eastAsia="Times New Roman" w:hAnsi="Tahoma" w:cs="Tahoma"/>
          <w:sz w:val="14"/>
          <w:szCs w:val="14"/>
          <w:lang w:val="en-MY" w:eastAsia="en-MY"/>
        </w:rPr>
      </w:pPr>
      <w:r w:rsidRPr="00F506D6">
        <w:rPr>
          <w:rFonts w:ascii="Tahoma" w:eastAsia="Times New Roman" w:hAnsi="Tahoma" w:cs="Tahoma"/>
          <w:lang w:val="en-MY" w:eastAsia="en-MY"/>
        </w:rPr>
        <w:t>To view the</w:t>
      </w:r>
      <w:r w:rsidRPr="008E31C7">
        <w:rPr>
          <w:rFonts w:ascii="Tahoma" w:eastAsia="Times New Roman" w:hAnsi="Tahoma" w:cs="Tahoma"/>
          <w:b/>
          <w:bCs/>
          <w:lang w:val="en-MY" w:eastAsia="en-MY"/>
        </w:rPr>
        <w:t> </w:t>
      </w:r>
      <w:r w:rsidRPr="00F506D6">
        <w:rPr>
          <w:rFonts w:ascii="Tahoma" w:eastAsia="Times New Roman" w:hAnsi="Tahoma" w:cs="Tahoma"/>
          <w:lang w:val="en-MY" w:eastAsia="en-MY"/>
        </w:rPr>
        <w:t>User Master List, please follow the step below:-</w:t>
      </w:r>
    </w:p>
    <w:p w:rsidR="00F506D6" w:rsidRPr="00F506D6" w:rsidRDefault="008E31C7" w:rsidP="00D9765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  <w:r>
        <w:rPr>
          <w:rFonts w:ascii="Tahoma" w:eastAsia="Times New Roman" w:hAnsi="Tahoma" w:cs="Tahoma"/>
          <w:color w:val="333333"/>
          <w:lang w:val="en-MY" w:eastAsia="en-MY"/>
        </w:rPr>
        <w:t xml:space="preserve">Go to Admin </w:t>
      </w:r>
      <w:r w:rsidRPr="008E31C7">
        <w:rPr>
          <w:rFonts w:ascii="Tahoma" w:eastAsia="Times New Roman" w:hAnsi="Tahoma" w:cs="Tahoma"/>
          <w:color w:val="333333"/>
          <w:lang w:val="en-MY" w:eastAsia="en-MY"/>
        </w:rPr>
        <w:sym w:font="Wingdings" w:char="F0E0"/>
      </w:r>
      <w:r>
        <w:rPr>
          <w:rFonts w:ascii="Tahoma" w:eastAsia="Times New Roman" w:hAnsi="Tahoma" w:cs="Tahoma"/>
          <w:color w:val="333333"/>
          <w:lang w:val="en-MY" w:eastAsia="en-MY"/>
        </w:rPr>
        <w:t xml:space="preserve"> </w:t>
      </w:r>
      <w:r w:rsidR="00E505E5">
        <w:rPr>
          <w:rFonts w:ascii="Tahoma" w:eastAsia="Times New Roman" w:hAnsi="Tahoma" w:cs="Tahoma"/>
          <w:color w:val="333333"/>
          <w:lang w:val="en-MY" w:eastAsia="en-MY"/>
        </w:rPr>
        <w:t>User Master</w:t>
      </w:r>
    </w:p>
    <w:p w:rsidR="00F506D6" w:rsidRPr="00E505E5" w:rsidRDefault="00F506D6" w:rsidP="00D9765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  <w:r w:rsidRPr="00F506D6">
        <w:rPr>
          <w:rFonts w:ascii="Tahoma" w:eastAsia="Times New Roman" w:hAnsi="Tahoma" w:cs="Tahoma"/>
          <w:color w:val="333333"/>
          <w:lang w:val="en-MY" w:eastAsia="en-MY"/>
        </w:rPr>
        <w:t>You will directed to the page where it will display all the listing of the User.</w:t>
      </w:r>
    </w:p>
    <w:p w:rsidR="00E505E5" w:rsidRPr="00F506D6" w:rsidRDefault="00E64287" w:rsidP="00E505E5">
      <w:pPr>
        <w:shd w:val="clear" w:color="auto" w:fill="FFFFFF"/>
        <w:spacing w:before="100" w:beforeAutospacing="1" w:after="100" w:afterAutospacing="1" w:line="276" w:lineRule="auto"/>
        <w:ind w:left="1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val="en-MY" w:eastAsia="en-MY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A24545" wp14:editId="28484F65">
                <wp:simplePos x="0" y="0"/>
                <wp:positionH relativeFrom="column">
                  <wp:posOffset>4129873</wp:posOffset>
                </wp:positionH>
                <wp:positionV relativeFrom="paragraph">
                  <wp:posOffset>2549113</wp:posOffset>
                </wp:positionV>
                <wp:extent cx="994116" cy="231112"/>
                <wp:effectExtent l="0" t="0" r="15875" b="1714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116" cy="2311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4287" w:rsidRDefault="00E64287" w:rsidP="00E64287">
                            <w:pPr>
                              <w:jc w:val="center"/>
                            </w:pPr>
                            <w:r>
                              <w:t xml:space="preserve">Delete </w:t>
                            </w:r>
                            <w:r>
                              <w:t>button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24545" id="Rectangle 29" o:spid="_x0000_s1030" style="position:absolute;left:0;text-align:left;margin-left:325.2pt;margin-top:200.7pt;width:78.3pt;height:18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" fillcolor="#90c226 [3204]" strokecolor="#476013 [1604]" strokeweight="1.5pt">
                <v:stroke endcap="round"/>
                <v:textbox>
                  <w:txbxContent>
                    <w:p w:rsidR="00E64287" w:rsidRDefault="00E64287" w:rsidP="00E64287">
                      <w:pPr>
                        <w:jc w:val="center"/>
                      </w:pPr>
                      <w:r>
                        <w:t xml:space="preserve">Delete </w:t>
                      </w:r>
                      <w:r>
                        <w:t>button</w:t>
                      </w:r>
                    </w:p>
                  </w:txbxContent>
                </v:textbox>
              </v:rect>
            </w:pict>
          </mc:Fallback>
        </mc:AlternateContent>
      </w:r>
      <w:r w:rsidR="00E505E5">
        <w:rPr>
          <w:rFonts w:ascii="Tahoma" w:eastAsia="Times New Roman" w:hAnsi="Tahoma" w:cs="Tahoma"/>
          <w:noProof/>
          <w:color w:val="333333"/>
          <w:sz w:val="17"/>
          <w:szCs w:val="17"/>
          <w:lang w:val="en-MY" w:eastAsia="en-MY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4269628</wp:posOffset>
                </wp:positionH>
                <wp:positionV relativeFrom="paragraph">
                  <wp:posOffset>2126615</wp:posOffset>
                </wp:positionV>
                <wp:extent cx="853922" cy="231112"/>
                <wp:effectExtent l="0" t="0" r="22860" b="1714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922" cy="2311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4287" w:rsidRDefault="00E64287" w:rsidP="00E64287">
                            <w:pPr>
                              <w:jc w:val="center"/>
                            </w:pPr>
                            <w:r>
                              <w:t>Edit button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31" style="position:absolute;left:0;text-align:left;margin-left:336.2pt;margin-top:167.45pt;width:67.25pt;height:18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" fillcolor="#90c226 [3204]" strokecolor="#476013 [1604]" strokeweight="1.5pt">
                <v:stroke endcap="round"/>
                <v:textbox>
                  <w:txbxContent>
                    <w:p w:rsidR="00E64287" w:rsidRDefault="00E64287" w:rsidP="00E64287">
                      <w:pPr>
                        <w:jc w:val="center"/>
                      </w:pPr>
                      <w:r>
                        <w:t>Edit button</w:t>
                      </w:r>
                    </w:p>
                  </w:txbxContent>
                </v:textbox>
              </v:rect>
            </w:pict>
          </mc:Fallback>
        </mc:AlternateContent>
      </w:r>
      <w:r w:rsidR="00E505E5">
        <w:rPr>
          <w:rFonts w:ascii="Tahoma" w:eastAsia="Times New Roman" w:hAnsi="Tahoma" w:cs="Tahoma"/>
          <w:noProof/>
          <w:color w:val="333333"/>
          <w:sz w:val="17"/>
          <w:szCs w:val="17"/>
          <w:lang w:val="en-MY" w:eastAsia="en-MY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3B12AA" wp14:editId="4F47BE34">
                <wp:simplePos x="0" y="0"/>
                <wp:positionH relativeFrom="column">
                  <wp:posOffset>5154803</wp:posOffset>
                </wp:positionH>
                <wp:positionV relativeFrom="paragraph">
                  <wp:posOffset>2117033</wp:posOffset>
                </wp:positionV>
                <wp:extent cx="492013" cy="532563"/>
                <wp:effectExtent l="38100" t="19050" r="22860" b="96520"/>
                <wp:wrapNone/>
                <wp:docPr id="27" name="Elb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2013" cy="532563"/>
                        </a:xfrm>
                        <a:prstGeom prst="bentConnector3">
                          <a:avLst>
                            <a:gd name="adj1" fmla="val 22880"/>
                          </a:avLst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06F5C" id="Elbow Connector 27" o:spid="_x0000_s1026" type="#_x0000_t34" style="position:absolute;margin-left:405.9pt;margin-top:166.7pt;width:38.75pt;height:41.9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" adj="4942" strokecolor="#90c226 [3204]" strokeweight="3pt">
                <v:stroke endarrow="block" endcap="round"/>
              </v:shape>
            </w:pict>
          </mc:Fallback>
        </mc:AlternateContent>
      </w:r>
      <w:r w:rsidR="00E505E5">
        <w:rPr>
          <w:rFonts w:ascii="Tahoma" w:eastAsia="Times New Roman" w:hAnsi="Tahoma" w:cs="Tahoma"/>
          <w:noProof/>
          <w:color w:val="333333"/>
          <w:sz w:val="17"/>
          <w:szCs w:val="17"/>
          <w:lang w:val="en-MY" w:eastAsia="en-MY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5154804</wp:posOffset>
                </wp:positionH>
                <wp:positionV relativeFrom="paragraph">
                  <wp:posOffset>1936164</wp:posOffset>
                </wp:positionV>
                <wp:extent cx="482321" cy="311499"/>
                <wp:effectExtent l="38100" t="19050" r="32385" b="107950"/>
                <wp:wrapNone/>
                <wp:docPr id="26" name="Elb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2321" cy="311499"/>
                        </a:xfrm>
                        <a:prstGeom prst="bentConnector3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90A3DA" id="Elbow Connector 26" o:spid="_x0000_s1026" type="#_x0000_t34" style="position:absolute;margin-left:405.9pt;margin-top:152.45pt;width:38pt;height:24.5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" strokecolor="#90c226 [3204]" strokeweight="3pt">
                <v:stroke endarrow="block" endcap="round"/>
              </v:shape>
            </w:pict>
          </mc:Fallback>
        </mc:AlternateContent>
      </w:r>
      <w:r w:rsidR="00E505E5">
        <w:rPr>
          <w:rFonts w:ascii="Tahoma" w:eastAsia="Times New Roman" w:hAnsi="Tahoma" w:cs="Tahoma"/>
          <w:noProof/>
          <w:color w:val="333333"/>
          <w:sz w:val="17"/>
          <w:szCs w:val="17"/>
          <w:lang w:val="en-MY" w:eastAsia="en-MY"/>
        </w:rPr>
        <w:drawing>
          <wp:inline distT="0" distB="0" distL="0" distR="0">
            <wp:extent cx="5943600" cy="486473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UserMaster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6D6" w:rsidRPr="00F506D6" w:rsidRDefault="00F506D6" w:rsidP="00D9765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  <w:r w:rsidRPr="00F506D6">
        <w:rPr>
          <w:rFonts w:ascii="Tahoma" w:eastAsia="Times New Roman" w:hAnsi="Tahoma" w:cs="Tahoma"/>
          <w:color w:val="333333"/>
          <w:lang w:val="en-MY" w:eastAsia="en-MY"/>
        </w:rPr>
        <w:t>To edit existing user, you may click the Edit button that situated at the same row of selected user that you choose.</w:t>
      </w:r>
    </w:p>
    <w:p w:rsidR="00F506D6" w:rsidRPr="00F506D6" w:rsidRDefault="00F506D6" w:rsidP="00D9765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  <w:r w:rsidRPr="00F506D6">
        <w:rPr>
          <w:rFonts w:ascii="Tahoma" w:eastAsia="Times New Roman" w:hAnsi="Tahoma" w:cs="Tahoma"/>
          <w:color w:val="333333"/>
          <w:lang w:val="en-MY" w:eastAsia="en-MY"/>
        </w:rPr>
        <w:t>To delete existing user, you may click the Delete button that situated at the same row of selected user that you choose.</w:t>
      </w:r>
    </w:p>
    <w:p w:rsidR="00F506D6" w:rsidRPr="00F506D6" w:rsidRDefault="00F506D6" w:rsidP="00D9765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  <w:r w:rsidRPr="00F506D6">
        <w:rPr>
          <w:rFonts w:ascii="Tahoma" w:eastAsia="Times New Roman" w:hAnsi="Tahoma" w:cs="Tahoma"/>
          <w:color w:val="333333"/>
          <w:lang w:val="en-MY" w:eastAsia="en-MY"/>
        </w:rPr>
        <w:t>To setting the user access, you may click the name of the User ID and select the company from the drop down list.</w:t>
      </w:r>
      <w:r w:rsidR="008B5F8F">
        <w:rPr>
          <w:rFonts w:ascii="Tahoma" w:eastAsia="Times New Roman" w:hAnsi="Tahoma" w:cs="Tahoma"/>
          <w:color w:val="333333"/>
          <w:lang w:val="en-MY" w:eastAsia="en-MY"/>
        </w:rPr>
        <w:t xml:space="preserve"> </w:t>
      </w:r>
      <w:r w:rsidR="008B5F8F" w:rsidRPr="008B5F8F">
        <w:rPr>
          <w:rFonts w:ascii="Tahoma" w:eastAsia="Times New Roman" w:hAnsi="Tahoma" w:cs="Tahoma"/>
          <w:b/>
          <w:bCs/>
          <w:color w:val="333333"/>
          <w:lang w:val="en-MY" w:eastAsia="en-MY"/>
        </w:rPr>
        <w:t>(</w:t>
      </w:r>
      <w:r w:rsidR="00AA11B9">
        <w:rPr>
          <w:rFonts w:ascii="Tahoma" w:eastAsia="Times New Roman" w:hAnsi="Tahoma" w:cs="Tahoma"/>
          <w:b/>
          <w:bCs/>
          <w:color w:val="333333"/>
          <w:lang w:val="en-MY" w:eastAsia="en-MY"/>
        </w:rPr>
        <w:t>For step no. 5, 6 and 7 please r</w:t>
      </w:r>
      <w:r w:rsidR="008B5F8F" w:rsidRPr="008B5F8F">
        <w:rPr>
          <w:rFonts w:ascii="Tahoma" w:eastAsia="Times New Roman" w:hAnsi="Tahoma" w:cs="Tahoma"/>
          <w:b/>
          <w:bCs/>
          <w:color w:val="333333"/>
          <w:lang w:val="en-MY" w:eastAsia="en-MY"/>
        </w:rPr>
        <w:t xml:space="preserve">efer to </w:t>
      </w:r>
      <w:r w:rsidR="008B5F8F" w:rsidRPr="00FA302C">
        <w:rPr>
          <w:rFonts w:ascii="Tahoma" w:eastAsia="Times New Roman" w:hAnsi="Tahoma" w:cs="Tahoma"/>
          <w:b/>
          <w:bCs/>
          <w:i/>
          <w:iCs/>
          <w:color w:val="333333"/>
          <w:lang w:val="en-MY" w:eastAsia="en-MY"/>
        </w:rPr>
        <w:t>Grant the Permission on Access Right</w:t>
      </w:r>
      <w:r w:rsidR="008B5F8F" w:rsidRPr="008B5F8F">
        <w:rPr>
          <w:rFonts w:ascii="Tahoma" w:eastAsia="Times New Roman" w:hAnsi="Tahoma" w:cs="Tahoma"/>
          <w:b/>
          <w:bCs/>
          <w:color w:val="333333"/>
          <w:lang w:val="en-MY" w:eastAsia="en-MY"/>
        </w:rPr>
        <w:t xml:space="preserve"> step)</w:t>
      </w:r>
    </w:p>
    <w:p w:rsidR="00F506D6" w:rsidRPr="00F506D6" w:rsidRDefault="00F506D6" w:rsidP="00D9765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  <w:r w:rsidRPr="00F506D6">
        <w:rPr>
          <w:rFonts w:ascii="Tahoma" w:eastAsia="Times New Roman" w:hAnsi="Tahoma" w:cs="Tahoma"/>
          <w:color w:val="333333"/>
          <w:lang w:val="en-MY" w:eastAsia="en-MY"/>
        </w:rPr>
        <w:t>Once selected, you will be directed to the page that display listing of module. In this part you may give the permission or access right to the selected user.</w:t>
      </w:r>
    </w:p>
    <w:p w:rsidR="00F506D6" w:rsidRPr="00A5731F" w:rsidRDefault="00F506D6" w:rsidP="00D9765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  <w:r w:rsidRPr="00F506D6">
        <w:rPr>
          <w:rFonts w:ascii="Tahoma" w:eastAsia="Times New Roman" w:hAnsi="Tahoma" w:cs="Tahoma"/>
          <w:color w:val="333333"/>
          <w:lang w:val="en-MY" w:eastAsia="en-MY"/>
        </w:rPr>
        <w:t>Once setting is set up, click Submit button.</w:t>
      </w:r>
    </w:p>
    <w:p w:rsidR="00A5731F" w:rsidRPr="00F506D6" w:rsidRDefault="00A5731F" w:rsidP="00D97650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ahoma" w:eastAsia="Times New Roman" w:hAnsi="Tahoma" w:cs="Tahoma"/>
          <w:b/>
          <w:bCs/>
          <w:color w:val="EA7666" w:themeColor="accent5" w:themeTint="99"/>
          <w:lang w:val="en-MY" w:eastAsia="en-MY"/>
        </w:rPr>
      </w:pPr>
      <w:r w:rsidRPr="00A5731F">
        <w:rPr>
          <w:rFonts w:ascii="Tahoma" w:eastAsia="Times New Roman" w:hAnsi="Tahoma" w:cs="Tahoma"/>
          <w:b/>
          <w:bCs/>
          <w:color w:val="EA7666" w:themeColor="accent5" w:themeTint="99"/>
          <w:lang w:val="en-MY" w:eastAsia="en-MY"/>
        </w:rPr>
        <w:lastRenderedPageBreak/>
        <w:t>NOTE: If you are super admin for that selected company, please be careful and confirm on which modules you want to give privilege.</w:t>
      </w:r>
    </w:p>
    <w:p w:rsidR="00F506D6" w:rsidRDefault="00D30447" w:rsidP="00D97650">
      <w:pPr>
        <w:pStyle w:val="Heading2"/>
        <w:spacing w:line="276" w:lineRule="auto"/>
        <w:jc w:val="both"/>
        <w:rPr>
          <w:lang w:val="en-MY" w:eastAsia="en-MY"/>
        </w:rPr>
      </w:pPr>
      <w:r>
        <w:rPr>
          <w:lang w:val="en-MY" w:eastAsia="en-MY"/>
        </w:rPr>
        <w:t>Log Report</w:t>
      </w:r>
    </w:p>
    <w:p w:rsidR="00F506D6" w:rsidRPr="00617258" w:rsidRDefault="004F08A4" w:rsidP="00D9765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  <w:r>
        <w:rPr>
          <w:rFonts w:ascii="Tahoma" w:eastAsia="Times New Roman" w:hAnsi="Tahoma" w:cs="Tahoma"/>
          <w:noProof/>
          <w:color w:val="333333"/>
          <w:lang w:val="en-MY" w:eastAsia="en-MY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BADF21" wp14:editId="3F0EF065">
                <wp:simplePos x="0" y="0"/>
                <wp:positionH relativeFrom="column">
                  <wp:posOffset>4192621</wp:posOffset>
                </wp:positionH>
                <wp:positionV relativeFrom="paragraph">
                  <wp:posOffset>3716735</wp:posOffset>
                </wp:positionV>
                <wp:extent cx="1079500" cy="778213"/>
                <wp:effectExtent l="0" t="0" r="25400" b="2222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7782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08A4" w:rsidRPr="004F08A4" w:rsidRDefault="004F08A4" w:rsidP="004F08A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506D6">
                              <w:rPr>
                                <w:rFonts w:ascii="Tahoma" w:eastAsia="Times New Roman" w:hAnsi="Tahoma" w:cs="Tahoma"/>
                                <w:color w:val="FFFFFF" w:themeColor="background1"/>
                                <w:lang w:val="en-MY" w:eastAsia="en-MY"/>
                              </w:rPr>
                              <w:t>Select the type of query</w:t>
                            </w:r>
                            <w:r>
                              <w:rPr>
                                <w:rFonts w:ascii="Tahoma" w:eastAsia="Times New Roman" w:hAnsi="Tahoma" w:cs="Tahoma"/>
                                <w:color w:val="FFFFFF" w:themeColor="background1"/>
                                <w:lang w:val="en-MY" w:eastAsia="en-MY"/>
                              </w:rPr>
                              <w:t xml:space="preserve"> either insert or update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ADF21" id="Rectangle 36" o:spid="_x0000_s1032" style="position:absolute;left:0;text-align:left;margin-left:330.15pt;margin-top:292.65pt;width:85pt;height:61.3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" fillcolor="#90c226 [3204]" strokecolor="#476013 [1604]" strokeweight="1.5pt">
                <v:stroke endcap="round"/>
                <v:textbox>
                  <w:txbxContent>
                    <w:p w:rsidR="004F08A4" w:rsidRPr="004F08A4" w:rsidRDefault="004F08A4" w:rsidP="004F08A4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F506D6">
                        <w:rPr>
                          <w:rFonts w:ascii="Tahoma" w:eastAsia="Times New Roman" w:hAnsi="Tahoma" w:cs="Tahoma"/>
                          <w:color w:val="FFFFFF" w:themeColor="background1"/>
                          <w:lang w:val="en-MY" w:eastAsia="en-MY"/>
                        </w:rPr>
                        <w:t>Select the type of query</w:t>
                      </w:r>
                      <w:r>
                        <w:rPr>
                          <w:rFonts w:ascii="Tahoma" w:eastAsia="Times New Roman" w:hAnsi="Tahoma" w:cs="Tahoma"/>
                          <w:color w:val="FFFFFF" w:themeColor="background1"/>
                          <w:lang w:val="en-MY" w:eastAsia="en-MY"/>
                        </w:rPr>
                        <w:t xml:space="preserve"> either insert or update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ahoma" w:eastAsia="Times New Roman" w:hAnsi="Tahoma" w:cs="Tahoma"/>
          <w:noProof/>
          <w:color w:val="333333"/>
          <w:lang w:val="en-MY" w:eastAsia="en-MY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84A691" wp14:editId="7FF6FACA">
                <wp:simplePos x="0" y="0"/>
                <wp:positionH relativeFrom="column">
                  <wp:posOffset>2208179</wp:posOffset>
                </wp:positionH>
                <wp:positionV relativeFrom="paragraph">
                  <wp:posOffset>3716736</wp:posOffset>
                </wp:positionV>
                <wp:extent cx="1079500" cy="749030"/>
                <wp:effectExtent l="0" t="0" r="25400" b="1333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7490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08A4" w:rsidRPr="004F08A4" w:rsidRDefault="004F08A4" w:rsidP="004F08A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ahoma" w:eastAsia="Times New Roman" w:hAnsi="Tahoma" w:cs="Tahoma"/>
                                <w:color w:val="FFFFFF" w:themeColor="background1"/>
                                <w:lang w:val="en-MY" w:eastAsia="en-MY"/>
                              </w:rPr>
                              <w:t>U</w:t>
                            </w:r>
                            <w:r w:rsidRPr="00F506D6">
                              <w:rPr>
                                <w:rFonts w:ascii="Tahoma" w:eastAsia="Times New Roman" w:hAnsi="Tahoma" w:cs="Tahoma"/>
                                <w:color w:val="FFFFFF" w:themeColor="background1"/>
                                <w:lang w:val="en-MY" w:eastAsia="en-MY"/>
                              </w:rPr>
                              <w:t>se any keyword to run searching</w:t>
                            </w:r>
                            <w:r w:rsidRPr="004F08A4">
                              <w:rPr>
                                <w:rFonts w:ascii="Tahoma" w:eastAsia="Times New Roman" w:hAnsi="Tahoma" w:cs="Tahoma"/>
                                <w:color w:val="FFFFFF" w:themeColor="background1"/>
                                <w:lang w:val="en-MY" w:eastAsia="en-MY"/>
                              </w:rPr>
                              <w:t xml:space="preserve"> on the Search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84A691" id="Rectangle 35" o:spid="_x0000_s1033" style="position:absolute;left:0;text-align:left;margin-left:173.85pt;margin-top:292.65pt;width:85pt;height:59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" fillcolor="#90c226 [3204]" strokecolor="#476013 [1604]" strokeweight="1.5pt">
                <v:stroke endcap="round"/>
                <v:textbox>
                  <w:txbxContent>
                    <w:p w:rsidR="004F08A4" w:rsidRPr="004F08A4" w:rsidRDefault="004F08A4" w:rsidP="004F08A4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Tahoma" w:eastAsia="Times New Roman" w:hAnsi="Tahoma" w:cs="Tahoma"/>
                          <w:color w:val="FFFFFF" w:themeColor="background1"/>
                          <w:lang w:val="en-MY" w:eastAsia="en-MY"/>
                        </w:rPr>
                        <w:t>U</w:t>
                      </w:r>
                      <w:r w:rsidRPr="00F506D6">
                        <w:rPr>
                          <w:rFonts w:ascii="Tahoma" w:eastAsia="Times New Roman" w:hAnsi="Tahoma" w:cs="Tahoma"/>
                          <w:color w:val="FFFFFF" w:themeColor="background1"/>
                          <w:lang w:val="en-MY" w:eastAsia="en-MY"/>
                        </w:rPr>
                        <w:t>se any keyword to run searching</w:t>
                      </w:r>
                      <w:r w:rsidRPr="004F08A4">
                        <w:rPr>
                          <w:rFonts w:ascii="Tahoma" w:eastAsia="Times New Roman" w:hAnsi="Tahoma" w:cs="Tahoma"/>
                          <w:color w:val="FFFFFF" w:themeColor="background1"/>
                          <w:lang w:val="en-MY" w:eastAsia="en-MY"/>
                        </w:rPr>
                        <w:t xml:space="preserve"> on the Search box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ahoma" w:eastAsia="Times New Roman" w:hAnsi="Tahoma" w:cs="Tahoma"/>
          <w:noProof/>
          <w:color w:val="333333"/>
          <w:lang w:val="en-MY" w:eastAsia="en-MY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C23E6B" wp14:editId="25E160EB">
                <wp:simplePos x="0" y="0"/>
                <wp:positionH relativeFrom="column">
                  <wp:posOffset>4707458</wp:posOffset>
                </wp:positionH>
                <wp:positionV relativeFrom="paragraph">
                  <wp:posOffset>1994535</wp:posOffset>
                </wp:positionV>
                <wp:extent cx="19455" cy="1614792"/>
                <wp:effectExtent l="76200" t="19050" r="76200" b="4318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55" cy="1614792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A3E375" id="Straight Arrow Connector 34" o:spid="_x0000_s1026" type="#_x0000_t32" style="position:absolute;margin-left:370.65pt;margin-top:157.05pt;width:1.55pt;height:127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" strokecolor="#90c226 [3204]" strokeweight="3pt">
                <v:stroke endarrow="block" endcap="round"/>
              </v:shape>
            </w:pict>
          </mc:Fallback>
        </mc:AlternateContent>
      </w:r>
      <w:r>
        <w:rPr>
          <w:rFonts w:ascii="Tahoma" w:eastAsia="Times New Roman" w:hAnsi="Tahoma" w:cs="Tahoma"/>
          <w:noProof/>
          <w:color w:val="333333"/>
          <w:lang w:val="en-MY" w:eastAsia="en-MY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2723745</wp:posOffset>
                </wp:positionH>
                <wp:positionV relativeFrom="paragraph">
                  <wp:posOffset>1994940</wp:posOffset>
                </wp:positionV>
                <wp:extent cx="19455" cy="1614792"/>
                <wp:effectExtent l="76200" t="19050" r="76200" b="4318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55" cy="1614792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781A0E" id="Straight Arrow Connector 33" o:spid="_x0000_s1026" type="#_x0000_t32" style="position:absolute;margin-left:214.45pt;margin-top:157.1pt;width:1.55pt;height:127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" strokecolor="#90c226 [3204]" strokeweight="3pt">
                <v:stroke endarrow="block" endcap="round"/>
              </v:shape>
            </w:pict>
          </mc:Fallback>
        </mc:AlternateContent>
      </w:r>
      <w:r w:rsidR="00790468">
        <w:rPr>
          <w:rFonts w:ascii="Tahoma" w:eastAsia="Times New Roman" w:hAnsi="Tahoma" w:cs="Tahoma"/>
          <w:color w:val="333333"/>
          <w:lang w:val="en-MY" w:eastAsia="en-MY"/>
        </w:rPr>
        <w:t xml:space="preserve">Go to Admin </w:t>
      </w:r>
      <w:r w:rsidR="00790468" w:rsidRPr="00790468">
        <w:rPr>
          <w:rFonts w:ascii="Tahoma" w:eastAsia="Times New Roman" w:hAnsi="Tahoma" w:cs="Tahoma"/>
          <w:color w:val="333333"/>
          <w:lang w:val="en-MY" w:eastAsia="en-MY"/>
        </w:rPr>
        <w:sym w:font="Wingdings" w:char="F0E0"/>
      </w:r>
      <w:r w:rsidR="00790468">
        <w:rPr>
          <w:rFonts w:ascii="Tahoma" w:eastAsia="Times New Roman" w:hAnsi="Tahoma" w:cs="Tahoma"/>
          <w:color w:val="333333"/>
          <w:lang w:val="en-MY" w:eastAsia="en-MY"/>
        </w:rPr>
        <w:t xml:space="preserve"> </w:t>
      </w:r>
      <w:r w:rsidR="00F506D6" w:rsidRPr="00F506D6">
        <w:rPr>
          <w:rFonts w:ascii="Tahoma" w:eastAsia="Times New Roman" w:hAnsi="Tahoma" w:cs="Tahoma"/>
          <w:color w:val="333333"/>
          <w:lang w:val="en-MY" w:eastAsia="en-MY"/>
        </w:rPr>
        <w:t>Log Report. The Log Report windows will appear.</w:t>
      </w:r>
    </w:p>
    <w:p w:rsidR="00617258" w:rsidRPr="00F506D6" w:rsidRDefault="00617258" w:rsidP="00617258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val="en-MY" w:eastAsia="en-MY"/>
        </w:rPr>
        <w:drawing>
          <wp:anchor distT="0" distB="0" distL="114300" distR="114300" simplePos="0" relativeHeight="251676672" behindDoc="0" locked="0" layoutInCell="1" allowOverlap="1" wp14:anchorId="6C5F5C0C" wp14:editId="215B350B">
            <wp:simplePos x="924128" y="2217906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4145104"/>
            <wp:effectExtent l="0" t="0" r="0" b="825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LogReport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0"/>
                    <a:stretch/>
                  </pic:blipFill>
                  <pic:spPr bwMode="auto">
                    <a:xfrm>
                      <a:off x="0" y="0"/>
                      <a:ext cx="5943600" cy="4145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17258" w:rsidRDefault="00617258" w:rsidP="00617258">
      <w:p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</w:p>
    <w:p w:rsidR="00617258" w:rsidRDefault="00617258" w:rsidP="00617258">
      <w:p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</w:p>
    <w:p w:rsidR="00617258" w:rsidRDefault="00617258" w:rsidP="00617258">
      <w:p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</w:p>
    <w:p w:rsidR="00617258" w:rsidRDefault="00617258" w:rsidP="00617258">
      <w:p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</w:p>
    <w:p w:rsidR="00617258" w:rsidRDefault="00617258" w:rsidP="00617258">
      <w:p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</w:p>
    <w:p w:rsidR="00617258" w:rsidRDefault="00617258" w:rsidP="00617258">
      <w:p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</w:p>
    <w:p w:rsidR="00617258" w:rsidRDefault="00617258" w:rsidP="00617258">
      <w:p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</w:p>
    <w:p w:rsidR="00617258" w:rsidRPr="00617258" w:rsidRDefault="00617258" w:rsidP="00617258">
      <w:p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</w:p>
    <w:p w:rsidR="00F506D6" w:rsidRPr="00617258" w:rsidRDefault="00F506D6" w:rsidP="00D9765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  <w:r w:rsidRPr="00F506D6">
        <w:rPr>
          <w:rFonts w:ascii="Tahoma" w:eastAsia="Times New Roman" w:hAnsi="Tahoma" w:cs="Tahoma"/>
          <w:color w:val="333333"/>
          <w:lang w:val="en-MY" w:eastAsia="en-MY"/>
        </w:rPr>
        <w:lastRenderedPageBreak/>
        <w:t>Select the User from the list.</w:t>
      </w:r>
    </w:p>
    <w:p w:rsidR="00617258" w:rsidRPr="00F506D6" w:rsidRDefault="00E379A1" w:rsidP="00617258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val="en-MY" w:eastAsia="en-MY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4C492E" wp14:editId="7BA03755">
                <wp:simplePos x="0" y="0"/>
                <wp:positionH relativeFrom="column">
                  <wp:posOffset>5018405</wp:posOffset>
                </wp:positionH>
                <wp:positionV relativeFrom="paragraph">
                  <wp:posOffset>1629613</wp:posOffset>
                </wp:positionV>
                <wp:extent cx="457200" cy="0"/>
                <wp:effectExtent l="0" t="95250" r="0" b="9525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645598" id="Straight Arrow Connector 37" o:spid="_x0000_s1026" type="#_x0000_t32" style="position:absolute;margin-left:395.15pt;margin-top:128.3pt;width:36pt;height:0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" strokecolor="#90c226 [3204]" strokeweight="3pt">
                <v:stroke endarrow="block" endcap="round"/>
              </v:shape>
            </w:pict>
          </mc:Fallback>
        </mc:AlternateContent>
      </w:r>
      <w:r w:rsidR="00335248">
        <w:rPr>
          <w:rFonts w:ascii="Tahoma" w:eastAsia="Times New Roman" w:hAnsi="Tahoma" w:cs="Tahoma"/>
          <w:noProof/>
          <w:color w:val="333333"/>
          <w:sz w:val="17"/>
          <w:szCs w:val="17"/>
          <w:lang w:val="en-MY" w:eastAsia="en-MY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260918" wp14:editId="5737A14E">
                <wp:simplePos x="0" y="0"/>
                <wp:positionH relativeFrom="column">
                  <wp:posOffset>3784060</wp:posOffset>
                </wp:positionH>
                <wp:positionV relativeFrom="paragraph">
                  <wp:posOffset>1532836</wp:posOffset>
                </wp:positionV>
                <wp:extent cx="1176371" cy="389106"/>
                <wp:effectExtent l="0" t="0" r="24130" b="1143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371" cy="38910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5248" w:rsidRDefault="00335248" w:rsidP="00335248">
                            <w:pPr>
                              <w:jc w:val="center"/>
                            </w:pPr>
                            <w:r>
                              <w:t>Click Search button to submit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60918" id="Rectangle 38" o:spid="_x0000_s1034" style="position:absolute;left:0;text-align:left;margin-left:297.95pt;margin-top:120.7pt;width:92.65pt;height:30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" fillcolor="#90c226 [3204]" strokecolor="#476013 [1604]" strokeweight="1.5pt">
                <v:stroke endcap="round"/>
                <v:textbox>
                  <w:txbxContent>
                    <w:p w:rsidR="00335248" w:rsidRDefault="00335248" w:rsidP="00335248">
                      <w:pPr>
                        <w:jc w:val="center"/>
                      </w:pPr>
                      <w:r>
                        <w:t>Click Search button to submit</w:t>
                      </w:r>
                    </w:p>
                  </w:txbxContent>
                </v:textbox>
              </v:rect>
            </w:pict>
          </mc:Fallback>
        </mc:AlternateContent>
      </w:r>
      <w:r w:rsidR="00617258">
        <w:rPr>
          <w:rFonts w:ascii="Tahoma" w:eastAsia="Times New Roman" w:hAnsi="Tahoma" w:cs="Tahoma"/>
          <w:noProof/>
          <w:color w:val="333333"/>
          <w:sz w:val="17"/>
          <w:szCs w:val="17"/>
          <w:lang w:val="en-MY" w:eastAsia="en-MY"/>
        </w:rPr>
        <w:drawing>
          <wp:inline distT="0" distB="0" distL="0" distR="0">
            <wp:extent cx="5943600" cy="2736472"/>
            <wp:effectExtent l="0" t="0" r="0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LogReport1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6"/>
                    <a:stretch/>
                  </pic:blipFill>
                  <pic:spPr bwMode="auto">
                    <a:xfrm>
                      <a:off x="0" y="0"/>
                      <a:ext cx="5943600" cy="2736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6D6" w:rsidRPr="00F506D6" w:rsidRDefault="00F506D6" w:rsidP="00D9765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  <w:r w:rsidRPr="00F506D6">
        <w:rPr>
          <w:rFonts w:ascii="Tahoma" w:eastAsia="Times New Roman" w:hAnsi="Tahoma" w:cs="Tahoma"/>
          <w:color w:val="333333"/>
          <w:lang w:val="en-MY" w:eastAsia="en-MY"/>
        </w:rPr>
        <w:t>Select the Date From and Date To.</w:t>
      </w:r>
    </w:p>
    <w:p w:rsidR="00F506D6" w:rsidRPr="00F506D6" w:rsidRDefault="00F506D6" w:rsidP="00D9765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  <w:r w:rsidRPr="00F506D6">
        <w:rPr>
          <w:rFonts w:ascii="Tahoma" w:eastAsia="Times New Roman" w:hAnsi="Tahoma" w:cs="Tahoma"/>
          <w:color w:val="333333"/>
          <w:lang w:val="en-MY" w:eastAsia="en-MY"/>
        </w:rPr>
        <w:t>You are enable to use any keyword to run searching</w:t>
      </w:r>
      <w:r w:rsidR="00FE012A">
        <w:rPr>
          <w:rFonts w:ascii="Tahoma" w:eastAsia="Times New Roman" w:hAnsi="Tahoma" w:cs="Tahoma"/>
          <w:color w:val="333333"/>
          <w:lang w:val="en-MY" w:eastAsia="en-MY"/>
        </w:rPr>
        <w:t xml:space="preserve"> on the Search box</w:t>
      </w:r>
      <w:r w:rsidRPr="00F506D6">
        <w:rPr>
          <w:rFonts w:ascii="Tahoma" w:eastAsia="Times New Roman" w:hAnsi="Tahoma" w:cs="Tahoma"/>
          <w:color w:val="333333"/>
          <w:lang w:val="en-MY" w:eastAsia="en-MY"/>
        </w:rPr>
        <w:t>.</w:t>
      </w:r>
    </w:p>
    <w:p w:rsidR="00F506D6" w:rsidRPr="00F506D6" w:rsidRDefault="00F506D6" w:rsidP="00D9765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  <w:r w:rsidRPr="00F506D6">
        <w:rPr>
          <w:rFonts w:ascii="Tahoma" w:eastAsia="Times New Roman" w:hAnsi="Tahoma" w:cs="Tahoma"/>
          <w:color w:val="333333"/>
          <w:lang w:val="en-MY" w:eastAsia="en-MY"/>
        </w:rPr>
        <w:t>Select the type of query. You can select from the list either insert or update.</w:t>
      </w:r>
    </w:p>
    <w:p w:rsidR="00F506D6" w:rsidRPr="00D33207" w:rsidRDefault="00F506D6" w:rsidP="00D9765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  <w:r w:rsidRPr="00F506D6">
        <w:rPr>
          <w:rFonts w:ascii="Tahoma" w:eastAsia="Times New Roman" w:hAnsi="Tahoma" w:cs="Tahoma"/>
          <w:color w:val="333333"/>
          <w:lang w:val="en-MY" w:eastAsia="en-MY"/>
        </w:rPr>
        <w:t>Then, click Search button.</w:t>
      </w:r>
    </w:p>
    <w:p w:rsidR="00077BD4" w:rsidRDefault="00D33207" w:rsidP="00077BD4">
      <w:pPr>
        <w:keepNext/>
        <w:shd w:val="clear" w:color="auto" w:fill="FFFFFF"/>
        <w:spacing w:before="100" w:beforeAutospacing="1" w:after="100" w:afterAutospacing="1" w:line="276" w:lineRule="auto"/>
        <w:ind w:left="15"/>
        <w:jc w:val="both"/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val="en-MY" w:eastAsia="en-MY"/>
        </w:rPr>
        <w:drawing>
          <wp:inline distT="0" distB="0" distL="0" distR="0" wp14:anchorId="06BBEAFD" wp14:editId="72329B1D">
            <wp:extent cx="5943600" cy="3465654"/>
            <wp:effectExtent l="0" t="0" r="0" b="19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LogReport2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0"/>
                    <a:stretch/>
                  </pic:blipFill>
                  <pic:spPr bwMode="auto">
                    <a:xfrm>
                      <a:off x="0" y="0"/>
                      <a:ext cx="5943600" cy="3465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207" w:rsidRDefault="00077BD4" w:rsidP="00077BD4">
      <w:pPr>
        <w:pStyle w:val="Caption"/>
        <w:jc w:val="center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  <w:r>
        <w:rPr>
          <w:noProof/>
        </w:rPr>
        <w:t>Example of Log Report</w:t>
      </w:r>
    </w:p>
    <w:p w:rsidR="00D33207" w:rsidRPr="00F506D6" w:rsidRDefault="00D33207" w:rsidP="00D33207">
      <w:pPr>
        <w:shd w:val="clear" w:color="auto" w:fill="FFFFFF"/>
        <w:spacing w:before="100" w:beforeAutospacing="1" w:after="100" w:afterAutospacing="1" w:line="276" w:lineRule="auto"/>
        <w:ind w:left="1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</w:p>
    <w:p w:rsidR="00F506D6" w:rsidRDefault="00D30447" w:rsidP="00D97650">
      <w:pPr>
        <w:pStyle w:val="Heading2"/>
        <w:spacing w:line="276" w:lineRule="auto"/>
        <w:jc w:val="both"/>
        <w:rPr>
          <w:lang w:val="en-MY" w:eastAsia="en-MY"/>
        </w:rPr>
      </w:pPr>
      <w:r>
        <w:rPr>
          <w:lang w:val="en-MY" w:eastAsia="en-MY"/>
        </w:rPr>
        <w:t>Backup</w:t>
      </w:r>
    </w:p>
    <w:p w:rsidR="00D30447" w:rsidRPr="00D30447" w:rsidRDefault="00D30447" w:rsidP="00D97650">
      <w:pPr>
        <w:spacing w:line="276" w:lineRule="auto"/>
        <w:jc w:val="both"/>
        <w:rPr>
          <w:lang w:val="en-MY" w:eastAsia="en-MY"/>
        </w:rPr>
      </w:pPr>
    </w:p>
    <w:p w:rsidR="00D30447" w:rsidRDefault="00D30447" w:rsidP="00D97650">
      <w:pPr>
        <w:pStyle w:val="Heading4"/>
        <w:spacing w:line="276" w:lineRule="auto"/>
        <w:jc w:val="both"/>
        <w:rPr>
          <w:lang w:val="en-MY" w:eastAsia="en-MY"/>
        </w:rPr>
      </w:pPr>
      <w:r>
        <w:rPr>
          <w:lang w:val="en-MY" w:eastAsia="en-MY"/>
        </w:rPr>
        <w:t xml:space="preserve">How </w:t>
      </w:r>
      <w:proofErr w:type="gramStart"/>
      <w:r>
        <w:rPr>
          <w:lang w:val="en-MY" w:eastAsia="en-MY"/>
        </w:rPr>
        <w:t>To</w:t>
      </w:r>
      <w:proofErr w:type="gramEnd"/>
      <w:r>
        <w:rPr>
          <w:lang w:val="en-MY" w:eastAsia="en-MY"/>
        </w:rPr>
        <w:t xml:space="preserve"> Do Backup</w:t>
      </w:r>
    </w:p>
    <w:p w:rsidR="00D30447" w:rsidRPr="00D30447" w:rsidRDefault="005B1207" w:rsidP="00D9765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  <w:r>
        <w:rPr>
          <w:rFonts w:ascii="Tahoma" w:eastAsia="Times New Roman" w:hAnsi="Tahoma" w:cs="Tahoma"/>
          <w:color w:val="333333"/>
          <w:lang w:val="en-MY" w:eastAsia="en-MY"/>
        </w:rPr>
        <w:t xml:space="preserve">Go to Admin </w:t>
      </w:r>
      <w:r w:rsidRPr="005B1207">
        <w:rPr>
          <w:rFonts w:ascii="Tahoma" w:eastAsia="Times New Roman" w:hAnsi="Tahoma" w:cs="Tahoma"/>
          <w:color w:val="333333"/>
          <w:lang w:val="en-MY" w:eastAsia="en-MY"/>
        </w:rPr>
        <w:sym w:font="Wingdings" w:char="F0E0"/>
      </w:r>
      <w:r w:rsidR="00D30447" w:rsidRPr="00D30447">
        <w:rPr>
          <w:rFonts w:ascii="Tahoma" w:eastAsia="Times New Roman" w:hAnsi="Tahoma" w:cs="Tahoma"/>
          <w:color w:val="333333"/>
          <w:lang w:val="en-MY" w:eastAsia="en-MY"/>
        </w:rPr>
        <w:t xml:space="preserve"> Backup.</w:t>
      </w:r>
    </w:p>
    <w:p w:rsidR="00D30447" w:rsidRPr="003E2E1C" w:rsidRDefault="00683F15" w:rsidP="00D9765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  <w:r>
        <w:rPr>
          <w:rFonts w:ascii="Tahoma" w:eastAsia="Times New Roman" w:hAnsi="Tahoma" w:cs="Tahoma"/>
          <w:noProof/>
          <w:color w:val="333333"/>
          <w:lang w:val="en-MY" w:eastAsia="en-MY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984227" wp14:editId="4C2EBEE3">
                <wp:simplePos x="0" y="0"/>
                <wp:positionH relativeFrom="column">
                  <wp:posOffset>3480179</wp:posOffset>
                </wp:positionH>
                <wp:positionV relativeFrom="paragraph">
                  <wp:posOffset>77603</wp:posOffset>
                </wp:positionV>
                <wp:extent cx="1862920" cy="1337480"/>
                <wp:effectExtent l="0" t="95250" r="23495" b="34290"/>
                <wp:wrapNone/>
                <wp:docPr id="43" name="Elb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62920" cy="1337480"/>
                        </a:xfrm>
                        <a:prstGeom prst="bentConnector3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12272C" id="Elbow Connector 43" o:spid="_x0000_s1026" type="#_x0000_t34" style="position:absolute;margin-left:274.05pt;margin-top:6.1pt;width:146.7pt;height:105.3pt;flip:x 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" strokecolor="#90c226 [3204]" strokeweight="3pt">
                <v:stroke endarrow="block" endcap="round"/>
              </v:shape>
            </w:pict>
          </mc:Fallback>
        </mc:AlternateContent>
      </w:r>
      <w:r w:rsidR="00D30447" w:rsidRPr="00D30447">
        <w:rPr>
          <w:rFonts w:ascii="Tahoma" w:eastAsia="Times New Roman" w:hAnsi="Tahoma" w:cs="Tahoma"/>
          <w:color w:val="333333"/>
          <w:lang w:val="en-MY" w:eastAsia="en-MY"/>
        </w:rPr>
        <w:t>Select the backup dates. Then, click Find Backup button.</w:t>
      </w:r>
    </w:p>
    <w:p w:rsidR="003E2E1C" w:rsidRPr="00D30447" w:rsidRDefault="00550890" w:rsidP="003E2E1C">
      <w:pPr>
        <w:shd w:val="clear" w:color="auto" w:fill="FFFFFF"/>
        <w:spacing w:before="100" w:beforeAutospacing="1" w:after="100" w:afterAutospacing="1" w:line="276" w:lineRule="auto"/>
        <w:ind w:left="1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val="en-MY" w:eastAsia="en-MY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3487002</wp:posOffset>
                </wp:positionH>
                <wp:positionV relativeFrom="paragraph">
                  <wp:posOffset>2637070</wp:posOffset>
                </wp:positionV>
                <wp:extent cx="1228109" cy="552734"/>
                <wp:effectExtent l="0" t="0" r="10160" b="1905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109" cy="55273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0890" w:rsidRDefault="00550890" w:rsidP="00550890">
                            <w:pPr>
                              <w:jc w:val="center"/>
                            </w:pPr>
                            <w:r>
                              <w:t>Click this button to backup current database of SPS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" o:spid="_x0000_s1035" style="position:absolute;left:0;text-align:left;margin-left:274.55pt;margin-top:207.65pt;width:96.7pt;height:43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" fillcolor="#90c226 [3204]" strokecolor="#476013 [1604]" strokeweight="1.5pt">
                <v:stroke endcap="round"/>
                <v:textbox>
                  <w:txbxContent>
                    <w:p w:rsidR="00550890" w:rsidRDefault="00550890" w:rsidP="00550890">
                      <w:pPr>
                        <w:jc w:val="center"/>
                      </w:pPr>
                      <w:r>
                        <w:t>Click this button to backup current database of SPS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ahoma" w:eastAsia="Times New Roman" w:hAnsi="Tahoma" w:cs="Tahoma"/>
          <w:noProof/>
          <w:color w:val="333333"/>
          <w:sz w:val="17"/>
          <w:szCs w:val="17"/>
          <w:lang w:val="en-MY" w:eastAsia="en-MY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4776716</wp:posOffset>
                </wp:positionH>
                <wp:positionV relativeFrom="paragraph">
                  <wp:posOffset>2268580</wp:posOffset>
                </wp:positionV>
                <wp:extent cx="565871" cy="593678"/>
                <wp:effectExtent l="38100" t="19050" r="24765" b="111760"/>
                <wp:wrapNone/>
                <wp:docPr id="50" name="Elb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5871" cy="593678"/>
                        </a:xfrm>
                        <a:prstGeom prst="bentConnector3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8D56B" id="Elbow Connector 50" o:spid="_x0000_s1026" type="#_x0000_t34" style="position:absolute;margin-left:376.1pt;margin-top:178.65pt;width:44.55pt;height:46.7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" strokecolor="#90c226 [3204]" strokeweight="3pt">
                <v:stroke endarrow="block" endcap="round"/>
              </v:shape>
            </w:pict>
          </mc:Fallback>
        </mc:AlternateContent>
      </w:r>
      <w:bookmarkStart w:id="0" w:name="_GoBack"/>
      <w:r w:rsidR="003E2E1C">
        <w:rPr>
          <w:rFonts w:ascii="Tahoma" w:eastAsia="Times New Roman" w:hAnsi="Tahoma" w:cs="Tahoma"/>
          <w:noProof/>
          <w:color w:val="333333"/>
          <w:sz w:val="17"/>
          <w:szCs w:val="17"/>
          <w:lang w:val="en-MY" w:eastAsia="en-MY"/>
        </w:rPr>
        <w:drawing>
          <wp:inline distT="0" distB="0" distL="0" distR="0">
            <wp:extent cx="5943600" cy="4175609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ackup1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"/>
                    <a:stretch/>
                  </pic:blipFill>
                  <pic:spPr bwMode="auto">
                    <a:xfrm>
                      <a:off x="0" y="0"/>
                      <a:ext cx="5943600" cy="4175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D057A" w:rsidRPr="001D057A" w:rsidRDefault="001D057A" w:rsidP="001D057A">
      <w:p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</w:p>
    <w:p w:rsidR="001D057A" w:rsidRDefault="001D057A" w:rsidP="001D057A">
      <w:p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</w:p>
    <w:p w:rsidR="001D057A" w:rsidRDefault="001D057A" w:rsidP="001D057A">
      <w:p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</w:p>
    <w:p w:rsidR="001D057A" w:rsidRDefault="001D057A" w:rsidP="001D057A">
      <w:p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</w:p>
    <w:p w:rsidR="001D057A" w:rsidRDefault="001D057A" w:rsidP="001D057A">
      <w:p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</w:p>
    <w:p w:rsidR="001D057A" w:rsidRDefault="001D057A" w:rsidP="001D057A">
      <w:p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</w:p>
    <w:p w:rsidR="001D057A" w:rsidRPr="001D057A" w:rsidRDefault="001D057A" w:rsidP="001D057A">
      <w:p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</w:p>
    <w:p w:rsidR="00D30447" w:rsidRPr="00D30447" w:rsidRDefault="00D30447" w:rsidP="00D9765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  <w:r w:rsidRPr="00D30447">
        <w:rPr>
          <w:rFonts w:ascii="Tahoma" w:eastAsia="Times New Roman" w:hAnsi="Tahoma" w:cs="Tahoma"/>
          <w:color w:val="333333"/>
          <w:lang w:val="en-MY" w:eastAsia="en-MY"/>
        </w:rPr>
        <w:lastRenderedPageBreak/>
        <w:t>All the database backup will be listed.</w:t>
      </w:r>
    </w:p>
    <w:p w:rsidR="003C5039" w:rsidRPr="001D057A" w:rsidRDefault="00D30447" w:rsidP="00D9765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  <w:r w:rsidRPr="00D30447">
        <w:rPr>
          <w:rFonts w:ascii="Tahoma" w:eastAsia="Times New Roman" w:hAnsi="Tahoma" w:cs="Tahoma"/>
          <w:color w:val="333333"/>
          <w:lang w:val="en-MY" w:eastAsia="en-MY"/>
        </w:rPr>
        <w:t>If you are wish to restore the database, select the row of database and click the Restore button.</w:t>
      </w:r>
    </w:p>
    <w:p w:rsidR="001D057A" w:rsidRPr="00826D3A" w:rsidRDefault="00365AE7" w:rsidP="001D057A">
      <w:pPr>
        <w:shd w:val="clear" w:color="auto" w:fill="FFFFFF"/>
        <w:spacing w:before="100" w:beforeAutospacing="1" w:after="100" w:afterAutospacing="1" w:line="276" w:lineRule="auto"/>
        <w:ind w:left="15"/>
        <w:jc w:val="both"/>
        <w:rPr>
          <w:rFonts w:ascii="Tahoma" w:eastAsia="Times New Roman" w:hAnsi="Tahoma" w:cs="Tahoma"/>
          <w:color w:val="333333"/>
          <w:sz w:val="17"/>
          <w:szCs w:val="17"/>
          <w:lang w:val="en-MY" w:eastAsia="en-MY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val="en-MY" w:eastAsia="en-MY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599C1A" wp14:editId="20C69998">
                <wp:simplePos x="0" y="0"/>
                <wp:positionH relativeFrom="column">
                  <wp:posOffset>3725071</wp:posOffset>
                </wp:positionH>
                <wp:positionV relativeFrom="paragraph">
                  <wp:posOffset>2412365</wp:posOffset>
                </wp:positionV>
                <wp:extent cx="1199193" cy="232012"/>
                <wp:effectExtent l="0" t="0" r="20320" b="1587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193" cy="2320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5AE7" w:rsidRDefault="00365AE7" w:rsidP="00365AE7">
                            <w:pPr>
                              <w:jc w:val="center"/>
                            </w:pPr>
                            <w:r>
                              <w:t>Download button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599C1A" id="Rectangle 48" o:spid="_x0000_s1036" style="position:absolute;left:0;text-align:left;margin-left:293.3pt;margin-top:189.95pt;width:94.4pt;height:18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" fillcolor="#90c226 [3204]" strokecolor="#476013 [1604]" strokeweight="1.5pt">
                <v:stroke endcap="round"/>
                <v:textbox>
                  <w:txbxContent>
                    <w:p w:rsidR="00365AE7" w:rsidRDefault="00365AE7" w:rsidP="00365AE7">
                      <w:pPr>
                        <w:jc w:val="center"/>
                      </w:pPr>
                      <w:r>
                        <w:t>Download button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ahoma" w:eastAsia="Times New Roman" w:hAnsi="Tahoma" w:cs="Tahoma"/>
          <w:noProof/>
          <w:color w:val="333333"/>
          <w:sz w:val="17"/>
          <w:szCs w:val="17"/>
          <w:lang w:val="en-MY" w:eastAsia="en-MY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2116435" wp14:editId="703E03E4">
                <wp:simplePos x="0" y="0"/>
                <wp:positionH relativeFrom="column">
                  <wp:posOffset>1725930</wp:posOffset>
                </wp:positionH>
                <wp:positionV relativeFrom="paragraph">
                  <wp:posOffset>2432524</wp:posOffset>
                </wp:positionV>
                <wp:extent cx="1064156" cy="231936"/>
                <wp:effectExtent l="0" t="0" r="22225" b="1587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156" cy="23193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5AE7" w:rsidRDefault="00365AE7" w:rsidP="00365AE7">
                            <w:pPr>
                              <w:jc w:val="center"/>
                            </w:pPr>
                            <w:r>
                              <w:t>Restore button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116435" id="Rectangle 47" o:spid="_x0000_s1037" style="position:absolute;left:0;text-align:left;margin-left:135.9pt;margin-top:191.55pt;width:83.8pt;height:18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" fillcolor="#90c226 [3204]" strokecolor="#476013 [1604]" strokeweight="1.5pt">
                <v:stroke endcap="round"/>
                <v:textbox>
                  <w:txbxContent>
                    <w:p w:rsidR="00365AE7" w:rsidRDefault="00365AE7" w:rsidP="00365AE7">
                      <w:pPr>
                        <w:jc w:val="center"/>
                      </w:pPr>
                      <w:r>
                        <w:t>Restore button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ahoma" w:eastAsia="Times New Roman" w:hAnsi="Tahoma" w:cs="Tahoma"/>
          <w:noProof/>
          <w:color w:val="333333"/>
          <w:sz w:val="17"/>
          <w:szCs w:val="17"/>
          <w:lang w:val="en-MY" w:eastAsia="en-MY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6283C57" wp14:editId="209F9F69">
                <wp:simplePos x="0" y="0"/>
                <wp:positionH relativeFrom="column">
                  <wp:posOffset>2831910</wp:posOffset>
                </wp:positionH>
                <wp:positionV relativeFrom="paragraph">
                  <wp:posOffset>1701184</wp:posOffset>
                </wp:positionV>
                <wp:extent cx="1657388" cy="846161"/>
                <wp:effectExtent l="38100" t="19050" r="19050" b="106680"/>
                <wp:wrapNone/>
                <wp:docPr id="45" name="Elb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7388" cy="846161"/>
                        </a:xfrm>
                        <a:prstGeom prst="bentConnector3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BA527" id="Elbow Connector 45" o:spid="_x0000_s1026" type="#_x0000_t34" style="position:absolute;margin-left:223pt;margin-top:133.95pt;width:130.5pt;height:66.6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" strokecolor="#90c226 [3204]" strokeweight="3pt">
                <v:stroke endarrow="block" endcap="round"/>
              </v:shape>
            </w:pict>
          </mc:Fallback>
        </mc:AlternateContent>
      </w:r>
      <w:r>
        <w:rPr>
          <w:rFonts w:ascii="Tahoma" w:eastAsia="Times New Roman" w:hAnsi="Tahoma" w:cs="Tahoma"/>
          <w:noProof/>
          <w:color w:val="333333"/>
          <w:sz w:val="17"/>
          <w:szCs w:val="17"/>
          <w:lang w:val="en-MY" w:eastAsia="en-MY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045C494" wp14:editId="3F9345B8">
                <wp:simplePos x="0" y="0"/>
                <wp:positionH relativeFrom="column">
                  <wp:posOffset>4967784</wp:posOffset>
                </wp:positionH>
                <wp:positionV relativeFrom="paragraph">
                  <wp:posOffset>1701184</wp:posOffset>
                </wp:positionV>
                <wp:extent cx="354832" cy="825690"/>
                <wp:effectExtent l="38100" t="19050" r="26670" b="107950"/>
                <wp:wrapNone/>
                <wp:docPr id="46" name="Elb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4832" cy="825690"/>
                        </a:xfrm>
                        <a:prstGeom prst="bentConnector3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D74B6" id="Elbow Connector 46" o:spid="_x0000_s1026" type="#_x0000_t34" style="position:absolute;margin-left:391.15pt;margin-top:133.95pt;width:27.95pt;height:6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" strokecolor="#90c226 [3204]" strokeweight="3pt">
                <v:stroke endarrow="block" endcap="round"/>
              </v:shape>
            </w:pict>
          </mc:Fallback>
        </mc:AlternateContent>
      </w:r>
      <w:r w:rsidR="001D057A">
        <w:rPr>
          <w:rFonts w:ascii="Tahoma" w:eastAsia="Times New Roman" w:hAnsi="Tahoma" w:cs="Tahoma"/>
          <w:noProof/>
          <w:color w:val="333333"/>
          <w:sz w:val="17"/>
          <w:szCs w:val="17"/>
          <w:lang w:val="en-MY" w:eastAsia="en-MY"/>
        </w:rPr>
        <w:drawing>
          <wp:inline distT="0" distB="0" distL="0" distR="0">
            <wp:extent cx="5943600" cy="2085511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ackup2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0"/>
                    <a:stretch/>
                  </pic:blipFill>
                  <pic:spPr bwMode="auto">
                    <a:xfrm>
                      <a:off x="0" y="0"/>
                      <a:ext cx="5943600" cy="2085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D057A" w:rsidRPr="00826D3A">
      <w:headerReference w:type="default" r:id="rId24"/>
      <w:footerReference w:type="default" r:id="rId25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7303" w:rsidRDefault="00807303" w:rsidP="00D213D5">
      <w:pPr>
        <w:spacing w:after="0" w:line="240" w:lineRule="auto"/>
      </w:pPr>
      <w:r>
        <w:separator/>
      </w:r>
    </w:p>
  </w:endnote>
  <w:endnote w:type="continuationSeparator" w:id="0">
    <w:p w:rsidR="00807303" w:rsidRDefault="00807303" w:rsidP="00D213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TXinwei">
    <w:altName w:val="SimSun"/>
    <w:panose1 w:val="00000000000000000000"/>
    <w:charset w:val="86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ZYaoTi">
    <w:altName w:val="方正姚体"/>
    <w:panose1 w:val="00000000000000000000"/>
    <w:charset w:val="86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3D5" w:rsidRPr="00D213D5" w:rsidRDefault="00D213D5" w:rsidP="00D213D5">
    <w:pPr>
      <w:pStyle w:val="Footer"/>
      <w:jc w:val="center"/>
      <w:rPr>
        <w:sz w:val="16"/>
        <w:szCs w:val="16"/>
        <w:lang w:val="en-MY"/>
      </w:rPr>
    </w:pPr>
    <w:r w:rsidRPr="00D213D5">
      <w:rPr>
        <w:b/>
        <w:bCs/>
        <w:sz w:val="16"/>
        <w:szCs w:val="16"/>
      </w:rPr>
      <w:t xml:space="preserve">© 2015 </w:t>
    </w:r>
    <w:r w:rsidRPr="00D213D5">
      <w:rPr>
        <w:b/>
        <w:bCs/>
        <w:color w:val="FF0000"/>
        <w:sz w:val="16"/>
        <w:szCs w:val="16"/>
      </w:rPr>
      <w:t>SALIHIN</w:t>
    </w:r>
    <w:r w:rsidRPr="00D213D5">
      <w:rPr>
        <w:b/>
        <w:bCs/>
        <w:sz w:val="16"/>
        <w:szCs w:val="16"/>
      </w:rPr>
      <w:t>. All Rights Reserved</w:t>
    </w:r>
  </w:p>
  <w:p w:rsidR="00D213D5" w:rsidRDefault="00D213D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7303" w:rsidRDefault="00807303" w:rsidP="00D213D5">
      <w:pPr>
        <w:spacing w:after="0" w:line="240" w:lineRule="auto"/>
      </w:pPr>
      <w:r>
        <w:separator/>
      </w:r>
    </w:p>
  </w:footnote>
  <w:footnote w:type="continuationSeparator" w:id="0">
    <w:p w:rsidR="00807303" w:rsidRDefault="00807303" w:rsidP="00D213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3D5" w:rsidRDefault="00D213D5" w:rsidP="00D213D5">
    <w:pPr>
      <w:pStyle w:val="Header"/>
      <w:jc w:val="right"/>
    </w:pPr>
    <w:r>
      <w:rPr>
        <w:noProof/>
        <w:lang w:val="en-MY" w:eastAsia="en-MY"/>
      </w:rPr>
      <w:drawing>
        <wp:inline distT="0" distB="0" distL="0" distR="0">
          <wp:extent cx="961853" cy="453074"/>
          <wp:effectExtent l="0" t="0" r="0" b="444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mail SP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389" cy="49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5A7D2A"/>
    <w:multiLevelType w:val="multilevel"/>
    <w:tmpl w:val="F63AA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674B86"/>
    <w:multiLevelType w:val="multilevel"/>
    <w:tmpl w:val="4DCA8F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BE4896"/>
    <w:multiLevelType w:val="multilevel"/>
    <w:tmpl w:val="B8DEC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"/>
      <w:lvlJc w:val="left"/>
      <w:pPr>
        <w:ind w:left="2205" w:hanging="1125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DA7E7D"/>
    <w:multiLevelType w:val="hybridMultilevel"/>
    <w:tmpl w:val="B7EE9D0E"/>
    <w:lvl w:ilvl="0" w:tplc="4409001B">
      <w:start w:val="1"/>
      <w:numFmt w:val="lowerRoman"/>
      <w:lvlText w:val="%1."/>
      <w:lvlJc w:val="right"/>
      <w:pPr>
        <w:ind w:left="720" w:hanging="360"/>
      </w:p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DB7263"/>
    <w:multiLevelType w:val="hybridMultilevel"/>
    <w:tmpl w:val="330CCB8A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660613"/>
    <w:multiLevelType w:val="multilevel"/>
    <w:tmpl w:val="C25A9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)"/>
      <w:lvlJc w:val="left"/>
      <w:pPr>
        <w:ind w:left="2205" w:hanging="1125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85642A8"/>
    <w:multiLevelType w:val="multilevel"/>
    <w:tmpl w:val="D69A9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05C4EB1"/>
    <w:multiLevelType w:val="multilevel"/>
    <w:tmpl w:val="37482A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6"/>
  </w:num>
  <w:num w:numId="5">
    <w:abstractNumId w:val="0"/>
  </w:num>
  <w:num w:numId="6">
    <w:abstractNumId w:val="4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039"/>
    <w:rsid w:val="00031440"/>
    <w:rsid w:val="00077BD4"/>
    <w:rsid w:val="000B1B3A"/>
    <w:rsid w:val="00153F38"/>
    <w:rsid w:val="001D0472"/>
    <w:rsid w:val="001D057A"/>
    <w:rsid w:val="00203305"/>
    <w:rsid w:val="002B4C7D"/>
    <w:rsid w:val="00335248"/>
    <w:rsid w:val="00365AE7"/>
    <w:rsid w:val="003C5039"/>
    <w:rsid w:val="003E2E1C"/>
    <w:rsid w:val="004241C4"/>
    <w:rsid w:val="00440403"/>
    <w:rsid w:val="004F08A4"/>
    <w:rsid w:val="004F75B3"/>
    <w:rsid w:val="00550890"/>
    <w:rsid w:val="005B1207"/>
    <w:rsid w:val="00617258"/>
    <w:rsid w:val="00677491"/>
    <w:rsid w:val="00683F15"/>
    <w:rsid w:val="006D1BAC"/>
    <w:rsid w:val="00704903"/>
    <w:rsid w:val="00790468"/>
    <w:rsid w:val="00804508"/>
    <w:rsid w:val="00807303"/>
    <w:rsid w:val="00826D3A"/>
    <w:rsid w:val="00883DBD"/>
    <w:rsid w:val="008B5F8F"/>
    <w:rsid w:val="008E31C7"/>
    <w:rsid w:val="009231D5"/>
    <w:rsid w:val="00A5731F"/>
    <w:rsid w:val="00AA11B9"/>
    <w:rsid w:val="00C3348D"/>
    <w:rsid w:val="00C51C53"/>
    <w:rsid w:val="00C949BE"/>
    <w:rsid w:val="00D213D5"/>
    <w:rsid w:val="00D30447"/>
    <w:rsid w:val="00D31A8E"/>
    <w:rsid w:val="00D33207"/>
    <w:rsid w:val="00D97650"/>
    <w:rsid w:val="00E379A1"/>
    <w:rsid w:val="00E505E5"/>
    <w:rsid w:val="00E64287"/>
    <w:rsid w:val="00EC50B0"/>
    <w:rsid w:val="00F506D6"/>
    <w:rsid w:val="00FA302C"/>
    <w:rsid w:val="00FE0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7999647-686D-4770-93DE-DB3011D45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pBdr>
        <w:bottom w:val="single" w:sz="4" w:space="1" w:color="90C226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90C226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90C226" w:themeColor="accent1"/>
      <w:spacing w:val="-7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90C226" w:themeColor="accent1"/>
      <w:spacing w:val="-7"/>
      <w:sz w:val="64"/>
      <w:szCs w:val="64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90C226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595959" w:themeColor="text1" w:themeTint="A6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styleId="SubtleReference">
    <w:name w:val="Subtle Reference"/>
    <w:basedOn w:val="DefaultParagraphFont"/>
    <w:uiPriority w:val="31"/>
    <w:qFormat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smallCaps/>
    </w:rPr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b/>
      <w:bCs/>
      <w:color w:val="404040" w:themeColor="text1" w:themeTint="B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3C5039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506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lang w:val="en-MY" w:eastAsia="en-MY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506D6"/>
    <w:rPr>
      <w:rFonts w:ascii="Courier New" w:eastAsia="Times New Roman" w:hAnsi="Courier New" w:cs="Courier New"/>
      <w:lang w:val="en-MY" w:eastAsia="en-MY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3D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13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13D5"/>
  </w:style>
  <w:style w:type="paragraph" w:styleId="Footer">
    <w:name w:val="footer"/>
    <w:basedOn w:val="Normal"/>
    <w:link w:val="FooterChar"/>
    <w:uiPriority w:val="99"/>
    <w:unhideWhenUsed/>
    <w:rsid w:val="00D213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13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56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Facet%20design%20(blank).dotx" TargetMode="External"/></Relationships>
</file>

<file path=word/theme/theme1.xml><?xml version="1.0" encoding="utf-8"?>
<a:theme xmlns:a="http://schemas.openxmlformats.org/drawingml/2006/main" name="Facet">
  <a:themeElements>
    <a:clrScheme name="Facet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06CB4F-E30C-4771-94AE-F7169303B6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9626A7-A9E0-49F6-9330-A94EE3476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Facet design (blank).dotx</Template>
  <TotalTime>565</TotalTime>
  <Pages>11</Pages>
  <Words>531</Words>
  <Characters>3032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keywords/>
  <cp:lastModifiedBy>user</cp:lastModifiedBy>
  <cp:revision>39</cp:revision>
  <cp:lastPrinted>2015-09-02T02:12:00Z</cp:lastPrinted>
  <dcterms:created xsi:type="dcterms:W3CDTF">2015-08-28T01:15:00Z</dcterms:created>
  <dcterms:modified xsi:type="dcterms:W3CDTF">2015-09-02T11:11:00Z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TC034577059991</vt:lpwstr>
  </property>
</Properties>
</file>